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4E2" w:rsidRPr="00E32C73" w:rsidRDefault="002A74E2" w:rsidP="00AD33DA">
      <w:pPr>
        <w:pStyle w:val="BodyText21"/>
        <w:widowControl/>
        <w:tabs>
          <w:tab w:val="left" w:pos="340"/>
        </w:tabs>
        <w:ind w:left="0" w:right="16" w:firstLine="0"/>
        <w:rPr>
          <w:rFonts w:ascii="Arial" w:hAnsi="Arial" w:cs="Arial"/>
          <w:b/>
          <w:sz w:val="18"/>
          <w:szCs w:val="18"/>
          <w:lang w:val="en-US"/>
        </w:rPr>
      </w:pPr>
    </w:p>
    <w:p w:rsidR="00A75CFB" w:rsidRPr="00D61A03" w:rsidRDefault="00E2488D" w:rsidP="00A75CFB">
      <w:pPr>
        <w:spacing w:after="0" w:line="240" w:lineRule="auto"/>
        <w:jc w:val="left"/>
        <w:rPr>
          <w:rFonts w:ascii="Arial" w:hAnsi="Arial" w:cs="Arial"/>
          <w:color w:val="auto"/>
          <w:sz w:val="18"/>
          <w:szCs w:val="18"/>
        </w:rPr>
      </w:pPr>
      <w:r w:rsidRPr="00E32C73">
        <w:rPr>
          <w:rFonts w:ascii="Arial" w:eastAsia="Times New Roman" w:hAnsi="Arial" w:cs="Arial"/>
          <w:b/>
          <w:color w:val="auto"/>
          <w:sz w:val="18"/>
          <w:szCs w:val="18"/>
        </w:rPr>
        <w:br/>
      </w:r>
      <w:r w:rsidR="00A75CFB" w:rsidRPr="00D61A03">
        <w:rPr>
          <w:rFonts w:ascii="Arial" w:hAnsi="Arial" w:cs="Arial"/>
          <w:color w:val="auto"/>
          <w:sz w:val="18"/>
          <w:szCs w:val="18"/>
        </w:rPr>
        <w:t>Nr sprawy: SPZOZZSM /ZP/</w:t>
      </w:r>
      <w:r w:rsidR="00A75CFB">
        <w:rPr>
          <w:rFonts w:ascii="Arial" w:hAnsi="Arial" w:cs="Arial"/>
          <w:color w:val="auto"/>
          <w:sz w:val="18"/>
          <w:szCs w:val="18"/>
        </w:rPr>
        <w:t>29.1</w:t>
      </w:r>
      <w:r w:rsidR="00A75CFB" w:rsidRPr="00D61A03">
        <w:rPr>
          <w:rFonts w:ascii="Arial" w:hAnsi="Arial" w:cs="Arial"/>
          <w:color w:val="auto"/>
          <w:sz w:val="18"/>
          <w:szCs w:val="18"/>
        </w:rPr>
        <w:t>/2017</w:t>
      </w:r>
    </w:p>
    <w:p w:rsidR="00A75CFB" w:rsidRPr="00A75CFB" w:rsidRDefault="00A75CFB" w:rsidP="00A75CFB">
      <w:pPr>
        <w:spacing w:after="0" w:line="240" w:lineRule="auto"/>
        <w:jc w:val="right"/>
        <w:rPr>
          <w:rFonts w:ascii="Arial" w:hAnsi="Arial" w:cs="Arial"/>
          <w:color w:val="auto"/>
          <w:sz w:val="18"/>
          <w:szCs w:val="18"/>
        </w:rPr>
      </w:pPr>
      <w:r w:rsidRPr="00A75CFB">
        <w:rPr>
          <w:rFonts w:ascii="Arial" w:hAnsi="Arial" w:cs="Arial"/>
          <w:color w:val="auto"/>
          <w:sz w:val="18"/>
          <w:szCs w:val="18"/>
        </w:rPr>
        <w:t xml:space="preserve">Chorzów, dnia 30.08.2017r. </w:t>
      </w:r>
    </w:p>
    <w:p w:rsidR="00A75CFB" w:rsidRPr="00A75CFB" w:rsidRDefault="00A75CFB" w:rsidP="00A75CFB">
      <w:pPr>
        <w:spacing w:after="0" w:line="240" w:lineRule="auto"/>
        <w:jc w:val="left"/>
        <w:rPr>
          <w:rFonts w:ascii="Arial" w:hAnsi="Arial" w:cs="Arial"/>
          <w:color w:val="auto"/>
          <w:sz w:val="18"/>
          <w:szCs w:val="18"/>
        </w:rPr>
      </w:pPr>
    </w:p>
    <w:p w:rsidR="00A75CFB" w:rsidRPr="00D61A03" w:rsidRDefault="00A75CFB" w:rsidP="00A75CFB">
      <w:pPr>
        <w:spacing w:after="0" w:line="240" w:lineRule="auto"/>
        <w:jc w:val="left"/>
        <w:rPr>
          <w:rFonts w:ascii="Arial" w:hAnsi="Arial" w:cs="Arial"/>
          <w:color w:val="auto"/>
          <w:sz w:val="18"/>
          <w:szCs w:val="18"/>
        </w:rPr>
      </w:pPr>
    </w:p>
    <w:p w:rsidR="00A75CFB" w:rsidRDefault="00A75CFB" w:rsidP="00A75CFB">
      <w:pPr>
        <w:spacing w:after="0" w:line="240" w:lineRule="auto"/>
        <w:jc w:val="center"/>
        <w:rPr>
          <w:rFonts w:ascii="Arial" w:hAnsi="Arial" w:cs="Arial"/>
          <w:b/>
          <w:color w:val="auto"/>
          <w:sz w:val="18"/>
          <w:szCs w:val="18"/>
        </w:rPr>
      </w:pPr>
    </w:p>
    <w:p w:rsidR="00A75CFB" w:rsidRPr="00D61A03" w:rsidRDefault="00A75CFB" w:rsidP="00A75CFB">
      <w:pPr>
        <w:spacing w:after="0" w:line="240" w:lineRule="auto"/>
        <w:jc w:val="center"/>
        <w:rPr>
          <w:rFonts w:ascii="Arial" w:hAnsi="Arial" w:cs="Arial"/>
          <w:b/>
          <w:color w:val="auto"/>
          <w:sz w:val="18"/>
          <w:szCs w:val="18"/>
        </w:rPr>
      </w:pPr>
      <w:r w:rsidRPr="00D61A03">
        <w:rPr>
          <w:rFonts w:ascii="Arial" w:hAnsi="Arial" w:cs="Arial"/>
          <w:b/>
          <w:color w:val="auto"/>
          <w:sz w:val="18"/>
          <w:szCs w:val="18"/>
        </w:rPr>
        <w:t>Szanowni Wykonawcy</w:t>
      </w:r>
    </w:p>
    <w:p w:rsidR="00A75CFB" w:rsidRDefault="00A75CFB" w:rsidP="00A75CFB">
      <w:pPr>
        <w:spacing w:after="0" w:line="240" w:lineRule="auto"/>
        <w:jc w:val="left"/>
        <w:rPr>
          <w:rFonts w:ascii="Arial" w:hAnsi="Arial" w:cs="Arial"/>
          <w:color w:val="auto"/>
          <w:sz w:val="18"/>
          <w:szCs w:val="18"/>
        </w:rPr>
      </w:pPr>
    </w:p>
    <w:p w:rsidR="00322FB3" w:rsidRDefault="00322FB3" w:rsidP="00A75CFB">
      <w:pPr>
        <w:spacing w:after="0" w:line="240" w:lineRule="auto"/>
        <w:ind w:left="993"/>
        <w:jc w:val="left"/>
        <w:rPr>
          <w:rFonts w:ascii="Arial" w:eastAsia="Times New Roman" w:hAnsi="Arial" w:cs="Arial"/>
          <w:b/>
          <w:color w:val="auto"/>
          <w:sz w:val="18"/>
          <w:szCs w:val="18"/>
        </w:rPr>
      </w:pPr>
    </w:p>
    <w:p w:rsidR="00E2488D" w:rsidRPr="009A4CED" w:rsidRDefault="00E2488D" w:rsidP="00AD33DA">
      <w:pPr>
        <w:keepNext/>
        <w:keepLines/>
        <w:spacing w:after="0" w:line="240" w:lineRule="auto"/>
        <w:ind w:right="16"/>
        <w:jc w:val="left"/>
        <w:outlineLvl w:val="1"/>
        <w:rPr>
          <w:rFonts w:ascii="Arial" w:eastAsia="Times New Roman" w:hAnsi="Arial" w:cs="Arial"/>
          <w:color w:val="auto"/>
          <w:sz w:val="18"/>
          <w:szCs w:val="18"/>
        </w:rPr>
      </w:pPr>
    </w:p>
    <w:p w:rsidR="002A74E2" w:rsidRPr="009A4CED" w:rsidRDefault="009A4CED" w:rsidP="009A4CED">
      <w:pPr>
        <w:keepNext/>
        <w:keepLines/>
        <w:spacing w:after="0" w:line="240" w:lineRule="auto"/>
        <w:ind w:left="851" w:right="16" w:hanging="851"/>
        <w:jc w:val="left"/>
        <w:outlineLvl w:val="1"/>
        <w:rPr>
          <w:rFonts w:ascii="Arial" w:hAnsi="Arial" w:cs="Arial"/>
          <w:color w:val="auto"/>
          <w:sz w:val="18"/>
          <w:szCs w:val="18"/>
        </w:rPr>
      </w:pPr>
      <w:r w:rsidRPr="009A4CED">
        <w:rPr>
          <w:rFonts w:ascii="Arial" w:eastAsia="Times New Roman" w:hAnsi="Arial" w:cs="Arial"/>
          <w:color w:val="auto"/>
          <w:sz w:val="18"/>
          <w:szCs w:val="18"/>
        </w:rPr>
        <w:t xml:space="preserve">Dotyczy: </w:t>
      </w:r>
      <w:r>
        <w:rPr>
          <w:rFonts w:ascii="Arial" w:eastAsia="Times New Roman" w:hAnsi="Arial" w:cs="Arial"/>
          <w:color w:val="auto"/>
          <w:sz w:val="18"/>
          <w:szCs w:val="18"/>
        </w:rPr>
        <w:t xml:space="preserve">  z</w:t>
      </w:r>
      <w:r w:rsidRPr="009A4CED">
        <w:rPr>
          <w:rFonts w:ascii="Arial" w:eastAsia="Times New Roman" w:hAnsi="Arial" w:cs="Arial"/>
          <w:color w:val="auto"/>
          <w:sz w:val="18"/>
          <w:szCs w:val="18"/>
        </w:rPr>
        <w:t>miany</w:t>
      </w:r>
      <w:r w:rsidR="00780F30" w:rsidRPr="009A4CED">
        <w:rPr>
          <w:rFonts w:ascii="Arial" w:eastAsia="Times New Roman" w:hAnsi="Arial" w:cs="Arial"/>
          <w:color w:val="auto"/>
          <w:sz w:val="18"/>
          <w:szCs w:val="18"/>
        </w:rPr>
        <w:t xml:space="preserve"> </w:t>
      </w:r>
      <w:r w:rsidR="009B2D84" w:rsidRPr="009A4CED">
        <w:rPr>
          <w:rFonts w:ascii="Arial" w:eastAsia="Times New Roman" w:hAnsi="Arial" w:cs="Arial"/>
          <w:color w:val="auto"/>
          <w:sz w:val="18"/>
          <w:szCs w:val="18"/>
        </w:rPr>
        <w:t>Specyfikacj</w:t>
      </w:r>
      <w:r w:rsidR="00780F30" w:rsidRPr="009A4CED">
        <w:rPr>
          <w:rFonts w:ascii="Arial" w:eastAsia="Times New Roman" w:hAnsi="Arial" w:cs="Arial"/>
          <w:color w:val="auto"/>
          <w:sz w:val="18"/>
          <w:szCs w:val="18"/>
        </w:rPr>
        <w:t>i</w:t>
      </w:r>
      <w:r w:rsidR="009B2D84" w:rsidRPr="009A4CED">
        <w:rPr>
          <w:rFonts w:ascii="Arial" w:eastAsia="Times New Roman" w:hAnsi="Arial" w:cs="Arial"/>
          <w:color w:val="auto"/>
          <w:sz w:val="18"/>
          <w:szCs w:val="18"/>
        </w:rPr>
        <w:t xml:space="preserve"> Istotnych Warunków Zamówienia</w:t>
      </w:r>
      <w:r w:rsidR="00A84C0F">
        <w:rPr>
          <w:rFonts w:ascii="Arial" w:eastAsia="Times New Roman" w:hAnsi="Arial" w:cs="Arial"/>
          <w:color w:val="auto"/>
          <w:sz w:val="18"/>
          <w:szCs w:val="18"/>
        </w:rPr>
        <w:t xml:space="preserve"> oraz treści o</w:t>
      </w:r>
      <w:r w:rsidRPr="009A4CED">
        <w:rPr>
          <w:rFonts w:ascii="Arial" w:eastAsia="Times New Roman" w:hAnsi="Arial" w:cs="Arial"/>
          <w:color w:val="auto"/>
          <w:sz w:val="18"/>
          <w:szCs w:val="18"/>
        </w:rPr>
        <w:t>głoszenia</w:t>
      </w:r>
      <w:r w:rsidR="00A84C0F">
        <w:rPr>
          <w:rFonts w:ascii="Arial" w:eastAsia="Times New Roman" w:hAnsi="Arial" w:cs="Arial"/>
          <w:color w:val="auto"/>
          <w:sz w:val="18"/>
          <w:szCs w:val="18"/>
        </w:rPr>
        <w:t xml:space="preserve"> o zamówieniu</w:t>
      </w:r>
      <w:r w:rsidRPr="009A4CED">
        <w:rPr>
          <w:rFonts w:ascii="Arial" w:eastAsia="Times New Roman" w:hAnsi="Arial" w:cs="Arial"/>
          <w:color w:val="auto"/>
          <w:sz w:val="18"/>
          <w:szCs w:val="18"/>
        </w:rPr>
        <w:t xml:space="preserve"> </w:t>
      </w:r>
      <w:bookmarkStart w:id="0" w:name="_Hlk487706941"/>
      <w:r w:rsidR="002A74E2" w:rsidRPr="009A4CED">
        <w:rPr>
          <w:rFonts w:ascii="Arial" w:hAnsi="Arial" w:cs="Arial"/>
          <w:color w:val="auto"/>
          <w:sz w:val="18"/>
          <w:szCs w:val="18"/>
        </w:rPr>
        <w:t>w</w:t>
      </w:r>
      <w:r w:rsidR="00A84C0F">
        <w:rPr>
          <w:rFonts w:ascii="Arial" w:hAnsi="Arial" w:cs="Arial"/>
          <w:color w:val="auto"/>
          <w:sz w:val="18"/>
          <w:szCs w:val="18"/>
        </w:rPr>
        <w:t> </w:t>
      </w:r>
      <w:r w:rsidR="002A74E2" w:rsidRPr="009A4CED">
        <w:rPr>
          <w:rFonts w:ascii="Arial" w:hAnsi="Arial" w:cs="Arial"/>
          <w:color w:val="auto"/>
          <w:sz w:val="18"/>
          <w:szCs w:val="18"/>
        </w:rPr>
        <w:t xml:space="preserve">postępowaniu o udzielenie zamówienia publicznego o wartości szacunkowej nieprzekraczającej </w:t>
      </w:r>
      <w:r w:rsidR="00A84C0F">
        <w:rPr>
          <w:rFonts w:ascii="Arial" w:hAnsi="Arial" w:cs="Arial"/>
          <w:color w:val="auto"/>
          <w:sz w:val="18"/>
          <w:szCs w:val="18"/>
        </w:rPr>
        <w:t>w </w:t>
      </w:r>
      <w:r w:rsidR="00D219ED" w:rsidRPr="009A4CED">
        <w:rPr>
          <w:rFonts w:ascii="Arial" w:hAnsi="Arial" w:cs="Arial"/>
          <w:color w:val="auto"/>
          <w:sz w:val="18"/>
          <w:szCs w:val="18"/>
        </w:rPr>
        <w:t xml:space="preserve">złotych </w:t>
      </w:r>
      <w:r>
        <w:rPr>
          <w:rFonts w:ascii="Arial" w:hAnsi="Arial" w:cs="Arial"/>
          <w:color w:val="auto"/>
          <w:sz w:val="18"/>
          <w:szCs w:val="18"/>
        </w:rPr>
        <w:t>równowartości kwoty 209 </w:t>
      </w:r>
      <w:r w:rsidR="002A74E2" w:rsidRPr="009A4CED">
        <w:rPr>
          <w:rFonts w:ascii="Arial" w:hAnsi="Arial" w:cs="Arial"/>
          <w:color w:val="auto"/>
          <w:sz w:val="18"/>
          <w:szCs w:val="18"/>
        </w:rPr>
        <w:t>000 euro, prowadzonym w oparciu o przepisy prawa zamówień publicznych w trybie „przetargu nieograniczonego” na realizację zamówienia pod nazwą: Zakup i dostawa sprzętu komputerowego z oprogramowaniem i urządzeniami peryferyjn</w:t>
      </w:r>
      <w:r w:rsidR="00A84C0F">
        <w:rPr>
          <w:rFonts w:ascii="Arial" w:hAnsi="Arial" w:cs="Arial"/>
          <w:color w:val="auto"/>
          <w:sz w:val="18"/>
          <w:szCs w:val="18"/>
        </w:rPr>
        <w:t>ymi wraz z opieką serwisową dla </w:t>
      </w:r>
      <w:r w:rsidR="002A74E2" w:rsidRPr="009A4CED">
        <w:rPr>
          <w:rFonts w:ascii="Arial" w:hAnsi="Arial" w:cs="Arial"/>
          <w:color w:val="auto"/>
          <w:sz w:val="18"/>
          <w:szCs w:val="18"/>
        </w:rPr>
        <w:t>Oddziałów SPZOZ Zespołu Szpitali Miejskich w Chorzowie z podziałem na trzy zadania:</w:t>
      </w:r>
    </w:p>
    <w:p w:rsidR="002A74E2" w:rsidRPr="009A4CED" w:rsidRDefault="002A74E2" w:rsidP="009A4CED">
      <w:pPr>
        <w:pStyle w:val="Tekstpodstawowywcity"/>
        <w:ind w:left="851" w:right="16" w:firstLine="0"/>
        <w:rPr>
          <w:rFonts w:ascii="Arial" w:hAnsi="Arial" w:cs="Arial"/>
          <w:bCs/>
          <w:sz w:val="18"/>
          <w:szCs w:val="18"/>
        </w:rPr>
      </w:pPr>
      <w:r w:rsidRPr="009A4CED">
        <w:rPr>
          <w:rFonts w:ascii="Arial" w:hAnsi="Arial" w:cs="Arial"/>
          <w:bCs/>
          <w:sz w:val="18"/>
          <w:szCs w:val="18"/>
        </w:rPr>
        <w:t>Część zadania nr 1 – „</w:t>
      </w:r>
      <w:bookmarkStart w:id="1" w:name="_Hlk489528382"/>
      <w:r w:rsidRPr="009A4CED">
        <w:rPr>
          <w:rFonts w:ascii="Arial" w:hAnsi="Arial" w:cs="Arial"/>
          <w:bCs/>
          <w:sz w:val="18"/>
          <w:szCs w:val="18"/>
        </w:rPr>
        <w:t>Zakup i dostawa zestawów komputerowych stacjonarnych z oprogramowaniem biurowym oraz systemowym wraz z konfiguracją, instalacją i usługą opieki serwisowej</w:t>
      </w:r>
      <w:bookmarkEnd w:id="1"/>
      <w:r w:rsidRPr="009A4CED">
        <w:rPr>
          <w:rFonts w:ascii="Arial" w:hAnsi="Arial" w:cs="Arial"/>
          <w:bCs/>
          <w:sz w:val="18"/>
          <w:szCs w:val="18"/>
        </w:rPr>
        <w:t>”,</w:t>
      </w:r>
    </w:p>
    <w:p w:rsidR="002A74E2" w:rsidRPr="009A4CED" w:rsidRDefault="002A74E2" w:rsidP="009A4CED">
      <w:pPr>
        <w:pStyle w:val="Tekstpodstawowywcity"/>
        <w:ind w:left="851" w:right="16" w:firstLine="0"/>
        <w:rPr>
          <w:rFonts w:ascii="Arial" w:hAnsi="Arial" w:cs="Arial"/>
          <w:bCs/>
          <w:sz w:val="18"/>
          <w:szCs w:val="18"/>
        </w:rPr>
      </w:pPr>
      <w:r w:rsidRPr="009A4CED">
        <w:rPr>
          <w:rFonts w:ascii="Arial" w:hAnsi="Arial" w:cs="Arial"/>
          <w:bCs/>
          <w:sz w:val="18"/>
          <w:szCs w:val="18"/>
        </w:rPr>
        <w:t>Część zadania nr 2 – „Zakup i dostawa drukarek wraz z konfiguracją i usługą opieki serwisowej”,</w:t>
      </w:r>
    </w:p>
    <w:p w:rsidR="002A74E2" w:rsidRPr="009A4CED" w:rsidRDefault="002A74E2" w:rsidP="009A4CED">
      <w:pPr>
        <w:pStyle w:val="Tekstpodstawowywcity"/>
        <w:ind w:left="851" w:right="16" w:firstLine="0"/>
        <w:rPr>
          <w:rFonts w:ascii="Arial" w:hAnsi="Arial" w:cs="Arial"/>
          <w:bCs/>
          <w:sz w:val="18"/>
          <w:szCs w:val="18"/>
        </w:rPr>
      </w:pPr>
      <w:r w:rsidRPr="009A4CED">
        <w:rPr>
          <w:rFonts w:ascii="Arial" w:hAnsi="Arial" w:cs="Arial"/>
          <w:bCs/>
          <w:sz w:val="18"/>
          <w:szCs w:val="18"/>
        </w:rPr>
        <w:t xml:space="preserve">Część zadania nr 3 – „Zakup i dostawa aktualizacji dla posiadanego przez Zamawiającego systemu operacyjnego do wersji Windows 10 </w:t>
      </w:r>
      <w:proofErr w:type="gramStart"/>
      <w:r w:rsidRPr="009A4CED">
        <w:rPr>
          <w:rFonts w:ascii="Arial" w:hAnsi="Arial" w:cs="Arial"/>
          <w:bCs/>
          <w:sz w:val="18"/>
          <w:szCs w:val="18"/>
        </w:rPr>
        <w:t>Pro wraz</w:t>
      </w:r>
      <w:proofErr w:type="gramEnd"/>
      <w:r w:rsidRPr="009A4CED">
        <w:rPr>
          <w:rFonts w:ascii="Arial" w:hAnsi="Arial" w:cs="Arial"/>
          <w:bCs/>
          <w:sz w:val="18"/>
          <w:szCs w:val="18"/>
        </w:rPr>
        <w:t xml:space="preserve"> z instalacją na komputerach stacjonarnych”.</w:t>
      </w:r>
    </w:p>
    <w:p w:rsidR="002A74E2" w:rsidRPr="009A4CED" w:rsidRDefault="002A74E2" w:rsidP="00AD33DA">
      <w:pPr>
        <w:pStyle w:val="Tekstpodstawowywcity"/>
        <w:tabs>
          <w:tab w:val="clear" w:pos="720"/>
        </w:tabs>
        <w:ind w:left="0" w:right="16" w:firstLine="0"/>
        <w:rPr>
          <w:rFonts w:ascii="Arial" w:hAnsi="Arial" w:cs="Arial"/>
          <w:bCs/>
          <w:sz w:val="18"/>
          <w:szCs w:val="18"/>
        </w:rPr>
      </w:pPr>
    </w:p>
    <w:bookmarkEnd w:id="0"/>
    <w:p w:rsidR="002A74E2" w:rsidRPr="009A4CED" w:rsidRDefault="002A74E2" w:rsidP="00AD33DA">
      <w:pPr>
        <w:pStyle w:val="Tekstpodstawowywcity"/>
        <w:tabs>
          <w:tab w:val="clear" w:pos="720"/>
        </w:tabs>
        <w:ind w:left="0" w:right="16" w:firstLine="0"/>
        <w:rPr>
          <w:rFonts w:ascii="Arial" w:hAnsi="Arial" w:cs="Arial"/>
          <w:bCs/>
          <w:sz w:val="18"/>
          <w:szCs w:val="18"/>
        </w:rPr>
      </w:pPr>
    </w:p>
    <w:p w:rsidR="002A74E2" w:rsidRPr="00CB7C2F" w:rsidRDefault="002A74E2" w:rsidP="00AD33DA">
      <w:pPr>
        <w:tabs>
          <w:tab w:val="left" w:pos="340"/>
        </w:tabs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A75CFB" w:rsidRPr="00D61A03" w:rsidRDefault="00A75CFB" w:rsidP="00A75CFB">
      <w:pPr>
        <w:spacing w:after="0" w:line="240" w:lineRule="auto"/>
        <w:ind w:left="993"/>
        <w:jc w:val="left"/>
        <w:rPr>
          <w:rFonts w:ascii="Arial" w:hAnsi="Arial" w:cs="Arial"/>
          <w:color w:val="auto"/>
          <w:sz w:val="18"/>
          <w:szCs w:val="18"/>
        </w:rPr>
      </w:pPr>
    </w:p>
    <w:p w:rsidR="00A75CFB" w:rsidRDefault="00A75CFB" w:rsidP="00A75CFB">
      <w:pPr>
        <w:spacing w:after="0" w:line="240" w:lineRule="auto"/>
        <w:ind w:firstLine="426"/>
        <w:jc w:val="left"/>
        <w:rPr>
          <w:rFonts w:ascii="Arial" w:hAnsi="Arial" w:cs="Arial"/>
          <w:color w:val="auto"/>
          <w:sz w:val="18"/>
          <w:szCs w:val="18"/>
        </w:rPr>
      </w:pPr>
      <w:r w:rsidRPr="00D61A03">
        <w:rPr>
          <w:rFonts w:ascii="Arial" w:hAnsi="Arial" w:cs="Arial"/>
          <w:color w:val="auto"/>
          <w:sz w:val="18"/>
          <w:szCs w:val="18"/>
        </w:rPr>
        <w:t xml:space="preserve">Dyrektor Samodzielnego Publicznego Zakładu Opieki Zdrowotnej Zespołu Szpitali Miejskich w Chorzowie informuje, że w przedmiotowym postępowaniu o udzielenie zamówienia publicznego w trybie przetargu nieograniczonego </w:t>
      </w:r>
      <w:r>
        <w:rPr>
          <w:rFonts w:ascii="Arial" w:hAnsi="Arial" w:cs="Arial"/>
          <w:color w:val="auto"/>
          <w:sz w:val="18"/>
          <w:szCs w:val="18"/>
        </w:rPr>
        <w:t>dokonuje zmiany polegającej na zwiększeniu ilości zamawianego asortymentu w zakresie:</w:t>
      </w:r>
    </w:p>
    <w:p w:rsidR="00A75CFB" w:rsidRDefault="00A75CFB" w:rsidP="00AE76FE">
      <w:pPr>
        <w:spacing w:after="0" w:line="240" w:lineRule="auto"/>
        <w:jc w:val="left"/>
        <w:rPr>
          <w:rFonts w:ascii="Arial" w:hAnsi="Arial" w:cs="Arial"/>
          <w:color w:val="auto"/>
          <w:sz w:val="18"/>
          <w:szCs w:val="18"/>
        </w:rPr>
      </w:pPr>
    </w:p>
    <w:p w:rsidR="00A75CFB" w:rsidRPr="00395CE3" w:rsidRDefault="00AE76FE" w:rsidP="00A75CFB">
      <w:pPr>
        <w:pStyle w:val="Tekstpodstawowywcity"/>
        <w:tabs>
          <w:tab w:val="clear" w:pos="720"/>
          <w:tab w:val="left" w:pos="0"/>
        </w:tabs>
        <w:ind w:left="0" w:right="16" w:firstLine="0"/>
        <w:rPr>
          <w:rFonts w:ascii="Arial" w:hAnsi="Arial" w:cs="Arial"/>
          <w:bCs/>
          <w:sz w:val="18"/>
          <w:szCs w:val="18"/>
        </w:rPr>
      </w:pPr>
      <w:r w:rsidRPr="00395CE3">
        <w:rPr>
          <w:rFonts w:ascii="Arial" w:hAnsi="Arial" w:cs="Arial"/>
          <w:bCs/>
          <w:sz w:val="18"/>
          <w:szCs w:val="18"/>
        </w:rPr>
        <w:t>- c</w:t>
      </w:r>
      <w:r w:rsidR="00A75CFB" w:rsidRPr="00395CE3">
        <w:rPr>
          <w:rFonts w:ascii="Arial" w:hAnsi="Arial" w:cs="Arial"/>
          <w:bCs/>
          <w:sz w:val="18"/>
          <w:szCs w:val="18"/>
        </w:rPr>
        <w:t>zęści zadania nr 1 – „Zakup i dostawa zestawów komputerowych stacjonarnych z oprogramowaniem biurowym oraz systemowym wraz z konfiguracją, instalacją i usług</w:t>
      </w:r>
      <w:r w:rsidRPr="00395CE3">
        <w:rPr>
          <w:rFonts w:ascii="Arial" w:hAnsi="Arial" w:cs="Arial"/>
          <w:bCs/>
          <w:sz w:val="18"/>
          <w:szCs w:val="18"/>
        </w:rPr>
        <w:t xml:space="preserve">ą opieki serwisowej” </w:t>
      </w:r>
      <w:r w:rsidRPr="00395CE3">
        <w:rPr>
          <w:rFonts w:ascii="Arial" w:hAnsi="Arial" w:cs="Arial"/>
          <w:bCs/>
          <w:sz w:val="18"/>
          <w:szCs w:val="18"/>
          <w:u w:val="single"/>
        </w:rPr>
        <w:t xml:space="preserve">dodano 1 zestaw </w:t>
      </w:r>
      <w:r w:rsidR="009E52B3" w:rsidRPr="00395CE3">
        <w:rPr>
          <w:rFonts w:ascii="Arial" w:hAnsi="Arial" w:cs="Arial"/>
          <w:bCs/>
          <w:sz w:val="18"/>
          <w:szCs w:val="18"/>
          <w:u w:val="single"/>
        </w:rPr>
        <w:t>komputerowy</w:t>
      </w:r>
      <w:r w:rsidR="00395CE3" w:rsidRPr="00395CE3">
        <w:rPr>
          <w:rFonts w:ascii="Arial" w:hAnsi="Arial" w:cs="Arial"/>
          <w:bCs/>
          <w:sz w:val="18"/>
          <w:szCs w:val="18"/>
        </w:rPr>
        <w:t>,</w:t>
      </w:r>
    </w:p>
    <w:p w:rsidR="00395CE3" w:rsidRPr="00395CE3" w:rsidRDefault="00395CE3" w:rsidP="00395CE3">
      <w:pPr>
        <w:pStyle w:val="Tekstpodstawowywcity"/>
        <w:tabs>
          <w:tab w:val="clear" w:pos="720"/>
          <w:tab w:val="left" w:pos="851"/>
        </w:tabs>
        <w:ind w:left="0" w:right="16" w:hanging="11"/>
        <w:rPr>
          <w:rFonts w:ascii="Arial" w:hAnsi="Arial" w:cs="Arial"/>
          <w:bCs/>
          <w:sz w:val="18"/>
          <w:szCs w:val="18"/>
        </w:rPr>
      </w:pPr>
      <w:r w:rsidRPr="00395CE3">
        <w:rPr>
          <w:rFonts w:ascii="Arial" w:hAnsi="Arial" w:cs="Arial"/>
          <w:bCs/>
          <w:sz w:val="18"/>
          <w:szCs w:val="18"/>
        </w:rPr>
        <w:t xml:space="preserve">- część zadania nr 2 – „Zakup i dostawa drukarek wraz z konfiguracją i usługą opieki serwisowej” </w:t>
      </w:r>
      <w:r w:rsidRPr="00395CE3">
        <w:rPr>
          <w:rFonts w:ascii="Arial" w:hAnsi="Arial" w:cs="Arial"/>
          <w:bCs/>
          <w:sz w:val="18"/>
          <w:szCs w:val="18"/>
          <w:u w:val="single"/>
        </w:rPr>
        <w:t>dodano 3 drukarki</w:t>
      </w:r>
      <w:r w:rsidRPr="00395CE3">
        <w:rPr>
          <w:rFonts w:ascii="Arial" w:hAnsi="Arial" w:cs="Arial"/>
          <w:bCs/>
          <w:sz w:val="18"/>
          <w:szCs w:val="18"/>
        </w:rPr>
        <w:t>.</w:t>
      </w:r>
    </w:p>
    <w:p w:rsidR="00395CE3" w:rsidRPr="00395CE3" w:rsidRDefault="00395CE3" w:rsidP="00395CE3">
      <w:pPr>
        <w:pStyle w:val="Tekstpodstawowywcity"/>
        <w:tabs>
          <w:tab w:val="clear" w:pos="720"/>
          <w:tab w:val="left" w:pos="851"/>
        </w:tabs>
        <w:ind w:left="0" w:right="16" w:hanging="11"/>
        <w:rPr>
          <w:rFonts w:ascii="Arial" w:hAnsi="Arial" w:cs="Arial"/>
          <w:bCs/>
          <w:sz w:val="18"/>
          <w:szCs w:val="18"/>
        </w:rPr>
      </w:pPr>
    </w:p>
    <w:p w:rsidR="00395CE3" w:rsidRPr="00395CE3" w:rsidRDefault="00395CE3" w:rsidP="00395CE3">
      <w:pPr>
        <w:pStyle w:val="Tekstpodstawowywcity"/>
        <w:tabs>
          <w:tab w:val="clear" w:pos="720"/>
          <w:tab w:val="left" w:pos="851"/>
        </w:tabs>
        <w:ind w:left="0" w:right="16" w:hanging="11"/>
        <w:rPr>
          <w:rFonts w:ascii="Arial" w:hAnsi="Arial" w:cs="Arial"/>
          <w:bCs/>
          <w:sz w:val="18"/>
          <w:szCs w:val="18"/>
        </w:rPr>
      </w:pPr>
      <w:r w:rsidRPr="00395CE3">
        <w:rPr>
          <w:rFonts w:ascii="Arial" w:hAnsi="Arial" w:cs="Arial"/>
          <w:bCs/>
          <w:sz w:val="18"/>
          <w:szCs w:val="18"/>
        </w:rPr>
        <w:t xml:space="preserve">Zamawiający w załączeniu przekazuje </w:t>
      </w:r>
      <w:r w:rsidRPr="00395CE3">
        <w:rPr>
          <w:rFonts w:ascii="Arial" w:hAnsi="Arial" w:cs="Arial"/>
          <w:bCs/>
          <w:sz w:val="18"/>
          <w:szCs w:val="18"/>
          <w:u w:val="single"/>
        </w:rPr>
        <w:t>zaktualizowane formularze kalkulacyjne</w:t>
      </w:r>
      <w:r w:rsidRPr="00395CE3">
        <w:rPr>
          <w:rFonts w:ascii="Arial" w:hAnsi="Arial" w:cs="Arial"/>
          <w:bCs/>
          <w:sz w:val="18"/>
          <w:szCs w:val="18"/>
        </w:rPr>
        <w:t xml:space="preserve"> w odniesieniu do treści załączników do SIWZ zawierających opis przedmiotu zamówienia: </w:t>
      </w:r>
    </w:p>
    <w:p w:rsidR="00395CE3" w:rsidRPr="00395CE3" w:rsidRDefault="00395CE3" w:rsidP="00395CE3">
      <w:pPr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  <w:r w:rsidRPr="00395CE3">
        <w:rPr>
          <w:rFonts w:ascii="Arial" w:hAnsi="Arial" w:cs="Arial"/>
          <w:color w:val="auto"/>
          <w:sz w:val="18"/>
          <w:szCs w:val="18"/>
        </w:rPr>
        <w:t xml:space="preserve">Kalkulacja dla </w:t>
      </w:r>
      <w:r w:rsidRPr="00395CE3">
        <w:rPr>
          <w:rFonts w:ascii="Arial" w:hAnsi="Arial" w:cs="Arial"/>
          <w:bCs/>
          <w:color w:val="auto"/>
          <w:sz w:val="18"/>
          <w:szCs w:val="18"/>
        </w:rPr>
        <w:t>części zadania nr 1 – „Zakup i dostawa zestawów komputerowych stacjonarnych z oprogramowaniem biurowym oraz systemowym wraz z konfiguracją, instalacją i usługą opieki serwisowej”</w:t>
      </w:r>
      <w:r>
        <w:rPr>
          <w:rFonts w:ascii="Arial" w:hAnsi="Arial" w:cs="Arial"/>
          <w:bCs/>
          <w:color w:val="auto"/>
          <w:sz w:val="18"/>
          <w:szCs w:val="18"/>
        </w:rPr>
        <w:t xml:space="preserve"> – załącznik nr 2A,</w:t>
      </w:r>
    </w:p>
    <w:p w:rsidR="00395CE3" w:rsidRPr="00395CE3" w:rsidRDefault="00395CE3" w:rsidP="00395CE3">
      <w:pPr>
        <w:pStyle w:val="NormalTable1"/>
        <w:ind w:right="16"/>
        <w:rPr>
          <w:rFonts w:ascii="Arial" w:hAnsi="Arial" w:cs="Arial"/>
          <w:sz w:val="18"/>
          <w:szCs w:val="18"/>
        </w:rPr>
      </w:pPr>
      <w:r w:rsidRPr="00395CE3">
        <w:rPr>
          <w:rFonts w:ascii="Arial" w:hAnsi="Arial" w:cs="Arial"/>
          <w:sz w:val="18"/>
          <w:szCs w:val="18"/>
        </w:rPr>
        <w:t xml:space="preserve">Kalkulacja dla </w:t>
      </w:r>
      <w:r w:rsidRPr="00395CE3">
        <w:rPr>
          <w:rFonts w:ascii="Arial" w:hAnsi="Arial" w:cs="Arial"/>
          <w:bCs/>
          <w:sz w:val="18"/>
          <w:szCs w:val="18"/>
        </w:rPr>
        <w:t>części zadania nr 2 – „Zakup i dostawa drukarek wraz z konfiguracją i usługą opieki serwisowej”</w:t>
      </w:r>
      <w:r>
        <w:rPr>
          <w:rFonts w:ascii="Arial" w:hAnsi="Arial" w:cs="Arial"/>
          <w:bCs/>
          <w:sz w:val="18"/>
          <w:szCs w:val="18"/>
        </w:rPr>
        <w:t xml:space="preserve"> – załącznik nr 2B.</w:t>
      </w:r>
    </w:p>
    <w:p w:rsidR="00395CE3" w:rsidRPr="00395CE3" w:rsidRDefault="00395CE3" w:rsidP="00395CE3">
      <w:pPr>
        <w:pStyle w:val="Tekstpodstawowywcity"/>
        <w:tabs>
          <w:tab w:val="clear" w:pos="720"/>
          <w:tab w:val="left" w:pos="851"/>
        </w:tabs>
        <w:ind w:left="0" w:right="16" w:hanging="11"/>
        <w:rPr>
          <w:rFonts w:ascii="Arial" w:hAnsi="Arial" w:cs="Arial"/>
          <w:bCs/>
          <w:sz w:val="18"/>
          <w:szCs w:val="18"/>
        </w:rPr>
      </w:pPr>
    </w:p>
    <w:p w:rsidR="002A74E2" w:rsidRPr="00166FE0" w:rsidRDefault="00A84C0F" w:rsidP="00166FE0">
      <w:pPr>
        <w:pStyle w:val="Tekstpodstawowy21"/>
        <w:ind w:left="0" w:right="16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Zamawiający nie dokonuje zmiany </w:t>
      </w:r>
      <w:r w:rsidR="00166FE0">
        <w:rPr>
          <w:rFonts w:ascii="Arial" w:hAnsi="Arial" w:cs="Arial"/>
          <w:sz w:val="18"/>
          <w:szCs w:val="18"/>
        </w:rPr>
        <w:t xml:space="preserve">w postępowaniu przetargowym w odniesieniu do warunków udziału Wykonawców oraz </w:t>
      </w:r>
      <w:r w:rsidR="00166FE0" w:rsidRPr="00166FE0">
        <w:rPr>
          <w:rFonts w:ascii="Arial" w:hAnsi="Arial" w:cs="Arial"/>
          <w:sz w:val="18"/>
          <w:szCs w:val="18"/>
        </w:rPr>
        <w:t xml:space="preserve">terminów zawartych w SIWZ i ogłoszeniu. </w:t>
      </w:r>
      <w:r w:rsidR="00166FE0" w:rsidRPr="00166FE0">
        <w:rPr>
          <w:rFonts w:ascii="Arial" w:hAnsi="Arial" w:cs="Arial"/>
          <w:bCs/>
          <w:sz w:val="18"/>
          <w:szCs w:val="18"/>
        </w:rPr>
        <w:t xml:space="preserve">Zamawiający nie dokonuje zmiany wadium. </w:t>
      </w:r>
    </w:p>
    <w:p w:rsidR="00AC37A0" w:rsidRPr="006A5BBA" w:rsidRDefault="00AC37A0" w:rsidP="006F5F70">
      <w:pPr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6A5BBA" w:rsidRPr="006A5BBA" w:rsidRDefault="006F5F70" w:rsidP="006F5F70">
      <w:pPr>
        <w:spacing w:after="0" w:line="240" w:lineRule="auto"/>
        <w:ind w:right="17"/>
        <w:jc w:val="left"/>
        <w:rPr>
          <w:rStyle w:val="st1"/>
          <w:rFonts w:ascii="Arial" w:hAnsi="Arial" w:cs="Arial"/>
          <w:bCs/>
          <w:color w:val="auto"/>
          <w:sz w:val="18"/>
          <w:szCs w:val="18"/>
        </w:rPr>
      </w:pPr>
      <w:r w:rsidRPr="006A5BBA">
        <w:rPr>
          <w:rFonts w:ascii="Arial" w:hAnsi="Arial" w:cs="Arial"/>
          <w:color w:val="auto"/>
          <w:sz w:val="18"/>
          <w:szCs w:val="18"/>
        </w:rPr>
        <w:t xml:space="preserve">Ogłoszenie o zmianie </w:t>
      </w:r>
      <w:r w:rsidR="006A5BBA" w:rsidRPr="006A5BBA">
        <w:rPr>
          <w:rFonts w:ascii="Arial" w:hAnsi="Arial" w:cs="Arial"/>
          <w:color w:val="auto"/>
          <w:sz w:val="18"/>
          <w:szCs w:val="18"/>
        </w:rPr>
        <w:t xml:space="preserve">z dnia 30.08.2017r. </w:t>
      </w:r>
      <w:r w:rsidR="002A74E2" w:rsidRPr="006A5BBA">
        <w:rPr>
          <w:rFonts w:ascii="Arial" w:hAnsi="Arial" w:cs="Arial"/>
          <w:color w:val="auto"/>
          <w:sz w:val="18"/>
          <w:szCs w:val="18"/>
        </w:rPr>
        <w:t>ogłoszenia</w:t>
      </w:r>
      <w:r w:rsidRPr="006A5BBA">
        <w:rPr>
          <w:rFonts w:ascii="Arial" w:hAnsi="Arial" w:cs="Arial"/>
          <w:color w:val="auto"/>
          <w:sz w:val="18"/>
          <w:szCs w:val="18"/>
        </w:rPr>
        <w:t xml:space="preserve"> </w:t>
      </w:r>
      <w:r w:rsidR="006A5BBA" w:rsidRPr="006A5BBA">
        <w:rPr>
          <w:rFonts w:ascii="Arial" w:hAnsi="Arial" w:cs="Arial"/>
          <w:color w:val="auto"/>
          <w:sz w:val="18"/>
          <w:szCs w:val="18"/>
        </w:rPr>
        <w:t xml:space="preserve">o zamówieniu </w:t>
      </w:r>
      <w:r w:rsidRPr="006A5BBA">
        <w:rPr>
          <w:rFonts w:ascii="Arial" w:hAnsi="Arial" w:cs="Arial"/>
          <w:color w:val="auto"/>
          <w:sz w:val="18"/>
          <w:szCs w:val="18"/>
        </w:rPr>
        <w:t>z dnia 28.08.2017r.</w:t>
      </w:r>
      <w:r w:rsidR="002A74E2" w:rsidRPr="006A5BBA">
        <w:rPr>
          <w:rFonts w:ascii="Arial" w:hAnsi="Arial" w:cs="Arial"/>
          <w:color w:val="auto"/>
          <w:sz w:val="18"/>
          <w:szCs w:val="18"/>
        </w:rPr>
        <w:t xml:space="preserve"> </w:t>
      </w:r>
      <w:r w:rsidR="006A5BBA" w:rsidRPr="006A5BBA">
        <w:rPr>
          <w:rFonts w:ascii="Arial" w:hAnsi="Arial" w:cs="Arial"/>
          <w:color w:val="auto"/>
          <w:sz w:val="18"/>
          <w:szCs w:val="18"/>
        </w:rPr>
        <w:t>opublikowano w </w:t>
      </w:r>
      <w:r w:rsidR="002A74E2" w:rsidRPr="006A5BBA">
        <w:rPr>
          <w:rStyle w:val="st1"/>
          <w:rFonts w:ascii="Arial" w:hAnsi="Arial" w:cs="Arial"/>
          <w:bCs/>
          <w:color w:val="auto"/>
          <w:sz w:val="18"/>
          <w:szCs w:val="18"/>
        </w:rPr>
        <w:t>Biuletyn</w:t>
      </w:r>
      <w:r w:rsidRPr="006A5BBA">
        <w:rPr>
          <w:rStyle w:val="st1"/>
          <w:rFonts w:ascii="Arial" w:hAnsi="Arial" w:cs="Arial"/>
          <w:bCs/>
          <w:color w:val="auto"/>
          <w:sz w:val="18"/>
          <w:szCs w:val="18"/>
        </w:rPr>
        <w:t>ie</w:t>
      </w:r>
      <w:r w:rsidR="002A74E2" w:rsidRPr="006A5BBA">
        <w:rPr>
          <w:rStyle w:val="st1"/>
          <w:rFonts w:ascii="Arial" w:hAnsi="Arial" w:cs="Arial"/>
          <w:bCs/>
          <w:color w:val="auto"/>
          <w:sz w:val="18"/>
          <w:szCs w:val="18"/>
        </w:rPr>
        <w:t xml:space="preserve"> Zamówień Publicznych </w:t>
      </w:r>
      <w:r w:rsidRPr="006A5BBA">
        <w:rPr>
          <w:rStyle w:val="st1"/>
          <w:rFonts w:ascii="Arial" w:hAnsi="Arial" w:cs="Arial"/>
          <w:bCs/>
          <w:color w:val="auto"/>
          <w:sz w:val="18"/>
          <w:szCs w:val="18"/>
        </w:rPr>
        <w:t xml:space="preserve">pod nr </w:t>
      </w:r>
      <w:r w:rsidR="006A5BBA">
        <w:rPr>
          <w:rStyle w:val="st1"/>
          <w:rFonts w:ascii="Arial" w:hAnsi="Arial" w:cs="Arial"/>
          <w:bCs/>
          <w:color w:val="auto"/>
          <w:sz w:val="18"/>
          <w:szCs w:val="18"/>
        </w:rPr>
        <w:t xml:space="preserve">500020430-N-2017. </w:t>
      </w:r>
    </w:p>
    <w:p w:rsidR="002A74E2" w:rsidRPr="006A5BBA" w:rsidRDefault="006A5BBA" w:rsidP="006F5F70">
      <w:pPr>
        <w:spacing w:after="0" w:line="240" w:lineRule="auto"/>
        <w:ind w:right="17"/>
        <w:jc w:val="left"/>
        <w:rPr>
          <w:rFonts w:ascii="Arial" w:hAnsi="Arial" w:cs="Arial"/>
          <w:color w:val="auto"/>
          <w:sz w:val="18"/>
          <w:szCs w:val="18"/>
        </w:rPr>
      </w:pPr>
      <w:r w:rsidRPr="006A5BBA">
        <w:rPr>
          <w:rStyle w:val="st1"/>
          <w:rFonts w:ascii="Arial" w:hAnsi="Arial" w:cs="Arial"/>
          <w:bCs/>
          <w:color w:val="auto"/>
          <w:sz w:val="18"/>
          <w:szCs w:val="18"/>
        </w:rPr>
        <w:t>Treść ogłoszenia zamieszczono na stronie internetowej Zamawiającego.</w:t>
      </w:r>
      <w:r w:rsidR="002A74E2" w:rsidRPr="006A5BBA">
        <w:rPr>
          <w:rFonts w:ascii="Arial" w:hAnsi="Arial" w:cs="Arial"/>
          <w:color w:val="auto"/>
          <w:sz w:val="18"/>
          <w:szCs w:val="18"/>
        </w:rPr>
        <w:br/>
      </w:r>
    </w:p>
    <w:p w:rsidR="002A74E2" w:rsidRPr="00780F30" w:rsidRDefault="00626AB2" w:rsidP="00AD33DA">
      <w:pPr>
        <w:widowControl w:val="0"/>
        <w:tabs>
          <w:tab w:val="left" w:pos="340"/>
          <w:tab w:val="left" w:pos="720"/>
        </w:tabs>
        <w:spacing w:after="0" w:line="240" w:lineRule="auto"/>
        <w:ind w:left="5664" w:right="17"/>
        <w:jc w:val="left"/>
        <w:rPr>
          <w:rFonts w:ascii="Arial" w:hAnsi="Arial" w:cs="Arial"/>
          <w:color w:val="FF0000"/>
          <w:sz w:val="18"/>
          <w:szCs w:val="18"/>
        </w:rPr>
      </w:pPr>
      <w:bookmarkStart w:id="2" w:name="_GoBack"/>
      <w:bookmarkEnd w:id="2"/>
      <w:r w:rsidRPr="00780F30">
        <w:rPr>
          <w:rFonts w:ascii="Arial" w:hAnsi="Arial" w:cs="Arial"/>
          <w:color w:val="FF0000"/>
          <w:sz w:val="18"/>
          <w:szCs w:val="18"/>
        </w:rPr>
        <w:br/>
      </w:r>
    </w:p>
    <w:p w:rsidR="005D77AA" w:rsidRPr="00A84C0F" w:rsidRDefault="002A74E2" w:rsidP="00AD33DA">
      <w:pPr>
        <w:widowControl w:val="0"/>
        <w:spacing w:after="0" w:line="240" w:lineRule="auto"/>
        <w:ind w:right="16"/>
        <w:jc w:val="left"/>
        <w:rPr>
          <w:rFonts w:ascii="Arial" w:hAnsi="Arial" w:cs="Arial"/>
          <w:b/>
          <w:color w:val="auto"/>
          <w:sz w:val="18"/>
          <w:szCs w:val="18"/>
          <w:u w:val="single"/>
        </w:rPr>
      </w:pPr>
      <w:r w:rsidRPr="00780F30">
        <w:rPr>
          <w:rFonts w:ascii="Arial" w:hAnsi="Arial" w:cs="Arial"/>
          <w:b/>
          <w:color w:val="FF0000"/>
          <w:sz w:val="18"/>
          <w:szCs w:val="18"/>
          <w:u w:val="single"/>
        </w:rPr>
        <w:br w:type="page"/>
      </w:r>
      <w:r w:rsidR="005D77AA" w:rsidRPr="00A84C0F">
        <w:rPr>
          <w:rFonts w:ascii="Arial" w:hAnsi="Arial" w:cs="Arial"/>
          <w:b/>
          <w:color w:val="auto"/>
          <w:sz w:val="18"/>
          <w:szCs w:val="18"/>
          <w:u w:val="single"/>
        </w:rPr>
        <w:lastRenderedPageBreak/>
        <w:t xml:space="preserve">Zmiana w Specyfikacji Istotnych Warunków </w:t>
      </w:r>
      <w:r w:rsidR="00A84C0F" w:rsidRPr="00A84C0F">
        <w:rPr>
          <w:rFonts w:ascii="Arial" w:hAnsi="Arial" w:cs="Arial"/>
          <w:b/>
          <w:color w:val="auto"/>
          <w:sz w:val="18"/>
          <w:szCs w:val="18"/>
          <w:u w:val="single"/>
        </w:rPr>
        <w:t>Zamówienia</w:t>
      </w:r>
      <w:r w:rsidR="005D77AA" w:rsidRPr="00A84C0F">
        <w:rPr>
          <w:rFonts w:ascii="Arial" w:hAnsi="Arial" w:cs="Arial"/>
          <w:b/>
          <w:color w:val="auto"/>
          <w:sz w:val="18"/>
          <w:szCs w:val="18"/>
          <w:u w:val="single"/>
        </w:rPr>
        <w:t xml:space="preserve"> </w:t>
      </w:r>
    </w:p>
    <w:p w:rsidR="005D77AA" w:rsidRDefault="005D77AA" w:rsidP="00AD33DA">
      <w:pPr>
        <w:widowControl w:val="0"/>
        <w:spacing w:after="0" w:line="240" w:lineRule="auto"/>
        <w:ind w:right="16"/>
        <w:jc w:val="left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:rsidR="00FA13A5" w:rsidRDefault="00FA13A5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</w:p>
    <w:p w:rsidR="002A74E2" w:rsidRPr="00CB7C2F" w:rsidRDefault="000B484A" w:rsidP="000B484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Zmiana do załącznika nr </w:t>
      </w:r>
      <w:r w:rsidR="002A74E2" w:rsidRPr="00CB7C2F">
        <w:rPr>
          <w:rFonts w:ascii="Arial" w:hAnsi="Arial" w:cs="Arial"/>
          <w:b/>
          <w:sz w:val="18"/>
          <w:szCs w:val="18"/>
        </w:rPr>
        <w:t>2A do SIWZ</w:t>
      </w:r>
    </w:p>
    <w:p w:rsidR="002A74E2" w:rsidRPr="00CB7C2F" w:rsidRDefault="002A74E2" w:rsidP="00AD33DA">
      <w:pPr>
        <w:tabs>
          <w:tab w:val="left" w:pos="1984"/>
        </w:tabs>
        <w:spacing w:after="0" w:line="240" w:lineRule="auto"/>
        <w:ind w:right="16"/>
        <w:jc w:val="left"/>
        <w:rPr>
          <w:rFonts w:ascii="Arial" w:hAnsi="Arial" w:cs="Arial"/>
          <w:b/>
          <w:color w:val="auto"/>
          <w:sz w:val="18"/>
          <w:szCs w:val="18"/>
        </w:rPr>
      </w:pPr>
    </w:p>
    <w:p w:rsidR="002A74E2" w:rsidRPr="00CB7C2F" w:rsidRDefault="002A74E2" w:rsidP="00AD33DA">
      <w:pPr>
        <w:spacing w:after="0" w:line="240" w:lineRule="auto"/>
        <w:ind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bookmarkStart w:id="3" w:name="_Hlk491852076"/>
      <w:r w:rsidRPr="00CB7C2F">
        <w:rPr>
          <w:rFonts w:ascii="Arial" w:hAnsi="Arial" w:cs="Arial"/>
          <w:b/>
          <w:color w:val="auto"/>
          <w:sz w:val="18"/>
          <w:szCs w:val="18"/>
        </w:rPr>
        <w:t xml:space="preserve">Kalkulacja dla </w:t>
      </w:r>
      <w:r w:rsidRPr="00CB7C2F">
        <w:rPr>
          <w:rFonts w:ascii="Arial" w:hAnsi="Arial" w:cs="Arial"/>
          <w:b/>
          <w:bCs/>
          <w:color w:val="auto"/>
          <w:sz w:val="18"/>
          <w:szCs w:val="18"/>
        </w:rPr>
        <w:t>części zadania nr 1 – „Zakup i dostawa zestawów komputerowych stacjonarnych z oprogramowaniem biurowym oraz systemowym wraz z konfiguracją, instalacją i usługą opieki serwisowej”</w:t>
      </w:r>
    </w:p>
    <w:bookmarkEnd w:id="3"/>
    <w:p w:rsidR="002A74E2" w:rsidRPr="00CB7C2F" w:rsidRDefault="002A74E2" w:rsidP="00AD33DA">
      <w:pPr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</w:p>
    <w:tbl>
      <w:tblPr>
        <w:tblW w:w="949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339"/>
        <w:gridCol w:w="795"/>
        <w:gridCol w:w="820"/>
        <w:gridCol w:w="1275"/>
        <w:gridCol w:w="1560"/>
      </w:tblGrid>
      <w:tr w:rsidR="009B2D84" w:rsidRPr="00CB7C2F" w:rsidTr="001C263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 xml:space="preserve">lp. 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asortyment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j.m.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cena j. brutto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DC37B6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 xml:space="preserve">wartość brutto </w:t>
            </w:r>
          </w:p>
        </w:tc>
      </w:tr>
      <w:tr w:rsidR="001C263D" w:rsidRPr="00CB7C2F" w:rsidTr="001C263D">
        <w:trPr>
          <w:trHeight w:val="1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63D" w:rsidRPr="00CB7C2F" w:rsidRDefault="001C263D" w:rsidP="001C263D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1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3D" w:rsidRPr="00CB7C2F" w:rsidRDefault="001C263D" w:rsidP="001C263D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3D" w:rsidRPr="00CB7C2F" w:rsidRDefault="001C263D" w:rsidP="001C263D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3D" w:rsidRPr="00CB7C2F" w:rsidRDefault="001C263D" w:rsidP="001C263D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263D" w:rsidRPr="00CB7C2F" w:rsidRDefault="001C263D" w:rsidP="001C263D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263D" w:rsidRPr="00CB7C2F" w:rsidRDefault="001C263D" w:rsidP="001C263D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6</w:t>
            </w:r>
          </w:p>
        </w:tc>
      </w:tr>
      <w:tr w:rsidR="009B2D84" w:rsidRPr="00CB7C2F" w:rsidTr="003D1615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 xml:space="preserve">Stacja robocza wraz systemem operacyjnym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sztuki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0B484A" w:rsidP="000B484A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9B2D84" w:rsidRPr="00CB7C2F" w:rsidTr="003D1615">
        <w:trPr>
          <w:trHeight w:val="5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Oprogramowanie wraz z licencją: program Word 2016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sztuki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0B484A" w:rsidP="000B484A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9B2D84" w:rsidRPr="00CB7C2F" w:rsidTr="003D1615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 xml:space="preserve">Monitor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sztuki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0B484A" w:rsidP="000B484A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9B2D84" w:rsidRPr="00CB7C2F" w:rsidTr="003D1615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 xml:space="preserve">Usługa instalacji, konfiguracji – (przygotowania zestawu do gotowości do użycia)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sztuki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0B484A" w:rsidP="000B484A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9B2D84" w:rsidRPr="00CB7C2F" w:rsidTr="003D1615">
        <w:trPr>
          <w:trHeight w:val="388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4E2" w:rsidRPr="00CB7C2F" w:rsidRDefault="002A74E2" w:rsidP="00AD6879">
            <w:pPr>
              <w:spacing w:after="0" w:line="240" w:lineRule="auto"/>
              <w:ind w:right="16"/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Razem: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</w:tbl>
    <w:p w:rsidR="005B6E2B" w:rsidRPr="00CB7C2F" w:rsidRDefault="005B6E2B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</w:p>
    <w:p w:rsidR="00DC37B6" w:rsidRPr="00CB7C2F" w:rsidRDefault="00DC37B6" w:rsidP="00DC37B6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>Wartość oferty</w:t>
      </w:r>
      <w:r w:rsidR="00AD6879" w:rsidRPr="00CB7C2F">
        <w:rPr>
          <w:rFonts w:ascii="Arial" w:hAnsi="Arial" w:cs="Arial"/>
          <w:b/>
          <w:color w:val="auto"/>
          <w:sz w:val="18"/>
          <w:szCs w:val="18"/>
        </w:rPr>
        <w:t xml:space="preserve"> łącznie</w:t>
      </w:r>
      <w:r w:rsidRPr="00CB7C2F">
        <w:rPr>
          <w:rFonts w:ascii="Arial" w:hAnsi="Arial" w:cs="Arial"/>
          <w:b/>
          <w:color w:val="auto"/>
          <w:sz w:val="18"/>
          <w:szCs w:val="18"/>
        </w:rPr>
        <w:t>:</w:t>
      </w:r>
    </w:p>
    <w:p w:rsidR="00DC37B6" w:rsidRPr="00CB7C2F" w:rsidRDefault="00DC37B6" w:rsidP="00DC37B6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>Cena netto: …………. (słownie: ………………….zł )</w:t>
      </w:r>
    </w:p>
    <w:p w:rsidR="00DC37B6" w:rsidRPr="00CB7C2F" w:rsidRDefault="00DC37B6" w:rsidP="00DC37B6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 xml:space="preserve">Cena brutto*: …………. (słownie: ………………….zł ), w tym podatek VAT w kwocie …… zł </w:t>
      </w:r>
    </w:p>
    <w:p w:rsidR="00DC37B6" w:rsidRPr="00CB7C2F" w:rsidRDefault="00DC37B6" w:rsidP="00DC37B6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>(Stawka podatku VAT ….%)</w:t>
      </w:r>
    </w:p>
    <w:p w:rsidR="005B6E2B" w:rsidRDefault="005B6E2B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</w:p>
    <w:p w:rsidR="006F5F70" w:rsidRPr="00CB7C2F" w:rsidRDefault="006F5F70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</w:p>
    <w:p w:rsidR="002A74E2" w:rsidRPr="00CB7C2F" w:rsidRDefault="002A74E2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  <w:r w:rsidRPr="00CB7C2F">
        <w:rPr>
          <w:rFonts w:ascii="Arial" w:hAnsi="Arial" w:cs="Arial"/>
          <w:sz w:val="18"/>
          <w:szCs w:val="18"/>
        </w:rPr>
        <w:t>.........................................................</w:t>
      </w:r>
    </w:p>
    <w:p w:rsidR="002A74E2" w:rsidRPr="00CB7C2F" w:rsidRDefault="002A74E2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  <w:r w:rsidRPr="00CB7C2F">
        <w:rPr>
          <w:rFonts w:ascii="Arial" w:hAnsi="Arial" w:cs="Arial"/>
          <w:sz w:val="18"/>
          <w:szCs w:val="18"/>
        </w:rPr>
        <w:t>(podpis i pieczęć osoby uprawnionej</w:t>
      </w:r>
    </w:p>
    <w:p w:rsidR="002A74E2" w:rsidRPr="00CB7C2F" w:rsidRDefault="002A74E2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  <w:r w:rsidRPr="00CB7C2F">
        <w:rPr>
          <w:rFonts w:ascii="Arial" w:hAnsi="Arial" w:cs="Arial"/>
          <w:color w:val="auto"/>
          <w:sz w:val="18"/>
          <w:szCs w:val="18"/>
        </w:rPr>
        <w:t>do reprezentowania firmy)</w:t>
      </w: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4F7A0B" w:rsidRPr="00CB7C2F" w:rsidRDefault="004F7A0B" w:rsidP="00166FE0">
      <w:pPr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166FE0" w:rsidRPr="00CB7C2F" w:rsidRDefault="00166FE0" w:rsidP="00166FE0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Zmiana do załącznika nr 2B</w:t>
      </w:r>
      <w:r w:rsidRPr="00CB7C2F">
        <w:rPr>
          <w:rFonts w:ascii="Arial" w:hAnsi="Arial" w:cs="Arial"/>
          <w:b/>
          <w:sz w:val="18"/>
          <w:szCs w:val="18"/>
        </w:rPr>
        <w:t xml:space="preserve"> do SIWZ</w:t>
      </w:r>
    </w:p>
    <w:p w:rsidR="004F7A0B" w:rsidRPr="00CB7C2F" w:rsidRDefault="004F7A0B" w:rsidP="00166FE0">
      <w:pPr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2A74E2" w:rsidRPr="00CB7C2F" w:rsidRDefault="002A74E2" w:rsidP="00AD33DA">
      <w:pPr>
        <w:pStyle w:val="Tekstpodstawowywcity"/>
        <w:tabs>
          <w:tab w:val="clear" w:pos="720"/>
        </w:tabs>
        <w:ind w:left="0" w:right="16" w:firstLine="0"/>
        <w:rPr>
          <w:rFonts w:ascii="Arial" w:hAnsi="Arial" w:cs="Arial"/>
          <w:b/>
          <w:bCs/>
          <w:sz w:val="18"/>
          <w:szCs w:val="18"/>
        </w:rPr>
      </w:pPr>
    </w:p>
    <w:p w:rsidR="002A74E2" w:rsidRPr="00CB7C2F" w:rsidRDefault="002A74E2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  <w:r w:rsidRPr="00CB7C2F">
        <w:rPr>
          <w:rFonts w:ascii="Arial" w:hAnsi="Arial" w:cs="Arial"/>
          <w:b/>
          <w:sz w:val="18"/>
          <w:szCs w:val="18"/>
        </w:rPr>
        <w:t xml:space="preserve">Kalkulacja dla </w:t>
      </w:r>
      <w:r w:rsidRPr="00CB7C2F">
        <w:rPr>
          <w:rFonts w:ascii="Arial" w:hAnsi="Arial" w:cs="Arial"/>
          <w:b/>
          <w:bCs/>
          <w:sz w:val="18"/>
          <w:szCs w:val="18"/>
        </w:rPr>
        <w:t>części zadania nr 2 – „Zakup i dostawa drukarek wraz z konfiguracją i usługą opieki serwisowej”</w:t>
      </w:r>
    </w:p>
    <w:p w:rsidR="002A74E2" w:rsidRPr="00CB7C2F" w:rsidRDefault="002A74E2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</w:p>
    <w:tbl>
      <w:tblPr>
        <w:tblW w:w="9634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795"/>
        <w:gridCol w:w="820"/>
        <w:gridCol w:w="1289"/>
        <w:gridCol w:w="2052"/>
      </w:tblGrid>
      <w:tr w:rsidR="009B2D84" w:rsidRPr="00CB7C2F" w:rsidTr="00C95D9B">
        <w:trPr>
          <w:trHeight w:val="40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asortyment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j.m.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ilość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cena j. brutto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wartość brutto</w:t>
            </w:r>
          </w:p>
        </w:tc>
      </w:tr>
      <w:tr w:rsidR="005C6B25" w:rsidRPr="00CB7C2F" w:rsidTr="005C6B25">
        <w:trPr>
          <w:trHeight w:val="1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B25" w:rsidRPr="00CB7C2F" w:rsidRDefault="005C6B25" w:rsidP="005C6B25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6B25" w:rsidRPr="00CB7C2F" w:rsidRDefault="005C6B25" w:rsidP="005C6B25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6B25" w:rsidRPr="00CB7C2F" w:rsidRDefault="005C6B25" w:rsidP="005C6B25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6B25" w:rsidRPr="00CB7C2F" w:rsidRDefault="005C6B25" w:rsidP="005C6B25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6B25" w:rsidRPr="00CB7C2F" w:rsidRDefault="005C6B25" w:rsidP="005C6B25">
            <w:pPr>
              <w:spacing w:after="0" w:line="240" w:lineRule="auto"/>
              <w:ind w:right="16"/>
              <w:jc w:val="center"/>
              <w:rPr>
                <w:rFonts w:ascii="Arial" w:hAnsi="Arial" w:cs="Arial"/>
                <w:i/>
                <w:color w:val="auto"/>
                <w:sz w:val="12"/>
                <w:szCs w:val="12"/>
              </w:rPr>
            </w:pPr>
            <w:r w:rsidRPr="00CB7C2F">
              <w:rPr>
                <w:rFonts w:ascii="Arial" w:hAnsi="Arial" w:cs="Arial"/>
                <w:i/>
                <w:color w:val="auto"/>
                <w:sz w:val="12"/>
                <w:szCs w:val="12"/>
              </w:rPr>
              <w:t>5</w:t>
            </w:r>
          </w:p>
        </w:tc>
      </w:tr>
      <w:tr w:rsidR="009B2D84" w:rsidRPr="00CB7C2F" w:rsidTr="00C95D9B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 xml:space="preserve">Drukarka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B7C2F">
              <w:rPr>
                <w:rFonts w:ascii="Arial" w:hAnsi="Arial" w:cs="Arial"/>
                <w:color w:val="auto"/>
                <w:sz w:val="18"/>
                <w:szCs w:val="18"/>
              </w:rPr>
              <w:t>sztuki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74E2" w:rsidRPr="00CB7C2F" w:rsidRDefault="00166FE0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4E2" w:rsidRPr="00CB7C2F" w:rsidRDefault="002A74E2" w:rsidP="00AD33DA">
            <w:pPr>
              <w:spacing w:after="0" w:line="240" w:lineRule="auto"/>
              <w:ind w:right="1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</w:tbl>
    <w:p w:rsidR="00AD6879" w:rsidRPr="00CB7C2F" w:rsidRDefault="002A74E2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sz w:val="18"/>
          <w:szCs w:val="18"/>
        </w:rPr>
        <w:br/>
      </w:r>
      <w:r w:rsidR="00AD6879" w:rsidRPr="00CB7C2F">
        <w:rPr>
          <w:rFonts w:ascii="Arial" w:hAnsi="Arial" w:cs="Arial"/>
          <w:b/>
          <w:color w:val="auto"/>
          <w:sz w:val="18"/>
          <w:szCs w:val="18"/>
        </w:rPr>
        <w:t>Wartość oferty łącznie:</w:t>
      </w:r>
    </w:p>
    <w:p w:rsidR="00AD6879" w:rsidRPr="00CB7C2F" w:rsidRDefault="00AD6879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>Cena netto: …………. (słownie: ………………….zł )</w:t>
      </w:r>
    </w:p>
    <w:p w:rsidR="00AD6879" w:rsidRPr="00CB7C2F" w:rsidRDefault="00AD6879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 xml:space="preserve">Cena brutto: …………. (słownie: ………………….zł ), w tym podatek VAT w kwocie …… zł </w:t>
      </w:r>
    </w:p>
    <w:p w:rsidR="00AD6879" w:rsidRPr="00CB7C2F" w:rsidRDefault="00AD6879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b/>
          <w:color w:val="auto"/>
          <w:sz w:val="18"/>
          <w:szCs w:val="18"/>
        </w:rPr>
      </w:pPr>
      <w:r w:rsidRPr="00CB7C2F">
        <w:rPr>
          <w:rFonts w:ascii="Arial" w:hAnsi="Arial" w:cs="Arial"/>
          <w:b/>
          <w:color w:val="auto"/>
          <w:sz w:val="18"/>
          <w:szCs w:val="18"/>
        </w:rPr>
        <w:t>(Stawka podatku VAT ….%)</w:t>
      </w:r>
    </w:p>
    <w:p w:rsidR="00AD6879" w:rsidRDefault="00AD6879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sz w:val="18"/>
          <w:szCs w:val="18"/>
        </w:rPr>
      </w:pPr>
    </w:p>
    <w:p w:rsidR="00166FE0" w:rsidRDefault="00166FE0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sz w:val="18"/>
          <w:szCs w:val="18"/>
        </w:rPr>
      </w:pPr>
    </w:p>
    <w:p w:rsidR="00166FE0" w:rsidRDefault="00166FE0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sz w:val="18"/>
          <w:szCs w:val="18"/>
        </w:rPr>
      </w:pPr>
    </w:p>
    <w:p w:rsidR="00166FE0" w:rsidRPr="00CB7C2F" w:rsidRDefault="00166FE0" w:rsidP="00AD6879">
      <w:pPr>
        <w:tabs>
          <w:tab w:val="left" w:pos="340"/>
        </w:tabs>
        <w:spacing w:after="0" w:line="240" w:lineRule="auto"/>
        <w:ind w:left="426" w:right="16"/>
        <w:jc w:val="left"/>
        <w:rPr>
          <w:rFonts w:ascii="Arial" w:hAnsi="Arial" w:cs="Arial"/>
          <w:sz w:val="18"/>
          <w:szCs w:val="18"/>
        </w:rPr>
      </w:pPr>
    </w:p>
    <w:p w:rsidR="002A74E2" w:rsidRPr="00CB7C2F" w:rsidRDefault="002A74E2" w:rsidP="00AD6879">
      <w:pPr>
        <w:tabs>
          <w:tab w:val="left" w:pos="2694"/>
        </w:tabs>
        <w:spacing w:after="0" w:line="240" w:lineRule="auto"/>
        <w:ind w:left="5954" w:right="16"/>
        <w:jc w:val="left"/>
        <w:rPr>
          <w:rFonts w:ascii="Arial" w:hAnsi="Arial" w:cs="Arial"/>
          <w:sz w:val="18"/>
          <w:szCs w:val="18"/>
        </w:rPr>
      </w:pPr>
      <w:r w:rsidRPr="00CB7C2F">
        <w:rPr>
          <w:rFonts w:ascii="Arial" w:hAnsi="Arial" w:cs="Arial"/>
          <w:sz w:val="18"/>
          <w:szCs w:val="18"/>
        </w:rPr>
        <w:t>.........................................................</w:t>
      </w:r>
    </w:p>
    <w:p w:rsidR="002A74E2" w:rsidRPr="00CB7C2F" w:rsidRDefault="002A74E2" w:rsidP="00AD33DA">
      <w:pPr>
        <w:pStyle w:val="NormalTable1"/>
        <w:ind w:left="5954" w:right="16"/>
        <w:rPr>
          <w:rFonts w:ascii="Arial" w:hAnsi="Arial" w:cs="Arial"/>
          <w:sz w:val="18"/>
          <w:szCs w:val="18"/>
        </w:rPr>
      </w:pPr>
      <w:r w:rsidRPr="00CB7C2F">
        <w:rPr>
          <w:rFonts w:ascii="Arial" w:hAnsi="Arial" w:cs="Arial"/>
          <w:sz w:val="18"/>
          <w:szCs w:val="18"/>
        </w:rPr>
        <w:t>(podpis i pieczęć osoby uprawnionej</w:t>
      </w:r>
    </w:p>
    <w:p w:rsidR="002A74E2" w:rsidRPr="00CB7C2F" w:rsidRDefault="002A74E2" w:rsidP="00AD33DA">
      <w:pPr>
        <w:spacing w:after="0" w:line="240" w:lineRule="auto"/>
        <w:ind w:left="5954" w:right="16"/>
        <w:jc w:val="left"/>
        <w:rPr>
          <w:rFonts w:ascii="Arial" w:hAnsi="Arial" w:cs="Arial"/>
          <w:color w:val="auto"/>
          <w:sz w:val="18"/>
          <w:szCs w:val="18"/>
        </w:rPr>
      </w:pPr>
      <w:r w:rsidRPr="00CB7C2F">
        <w:rPr>
          <w:rFonts w:ascii="Arial" w:hAnsi="Arial" w:cs="Arial"/>
          <w:color w:val="auto"/>
          <w:sz w:val="18"/>
          <w:szCs w:val="18"/>
        </w:rPr>
        <w:t>do reprezentowania firmy)</w:t>
      </w:r>
    </w:p>
    <w:p w:rsidR="002A74E2" w:rsidRPr="00CB7C2F" w:rsidRDefault="002A74E2" w:rsidP="00AD33DA">
      <w:pPr>
        <w:spacing w:after="0" w:line="240" w:lineRule="auto"/>
        <w:ind w:right="16"/>
        <w:jc w:val="left"/>
        <w:rPr>
          <w:rFonts w:ascii="Arial" w:hAnsi="Arial" w:cs="Arial"/>
          <w:color w:val="auto"/>
          <w:sz w:val="18"/>
          <w:szCs w:val="18"/>
        </w:rPr>
      </w:pPr>
    </w:p>
    <w:p w:rsidR="005C6B25" w:rsidRPr="00CB7C2F" w:rsidRDefault="005C6B25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</w:p>
    <w:p w:rsidR="005C6B25" w:rsidRPr="00CB7C2F" w:rsidRDefault="005C6B25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</w:p>
    <w:p w:rsidR="005C6B25" w:rsidRPr="00CB7C2F" w:rsidRDefault="005C6B25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</w:p>
    <w:p w:rsidR="005C6B25" w:rsidRPr="00CB7C2F" w:rsidRDefault="005C6B25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</w:p>
    <w:p w:rsidR="005C6B25" w:rsidRPr="00CB7C2F" w:rsidRDefault="005C6B25" w:rsidP="00AD33DA">
      <w:pPr>
        <w:pStyle w:val="NormalTable1"/>
        <w:ind w:right="16"/>
        <w:rPr>
          <w:rFonts w:ascii="Arial" w:hAnsi="Arial" w:cs="Arial"/>
          <w:b/>
          <w:sz w:val="18"/>
          <w:szCs w:val="18"/>
        </w:rPr>
      </w:pPr>
    </w:p>
    <w:p w:rsidR="00F90CE7" w:rsidRPr="00CB7C2F" w:rsidRDefault="00F90CE7" w:rsidP="00AD33DA">
      <w:pPr>
        <w:widowControl w:val="0"/>
        <w:spacing w:after="0" w:line="240" w:lineRule="auto"/>
        <w:ind w:left="6635" w:right="16"/>
        <w:jc w:val="left"/>
        <w:rPr>
          <w:rFonts w:ascii="Arial" w:hAnsi="Arial" w:cs="Arial"/>
          <w:b/>
          <w:color w:val="auto"/>
          <w:sz w:val="18"/>
          <w:szCs w:val="18"/>
        </w:rPr>
      </w:pPr>
    </w:p>
    <w:sectPr w:rsidR="00F90CE7" w:rsidRPr="00CB7C2F" w:rsidSect="001E37CB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1559" w:right="1134" w:bottom="1423" w:left="1418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F30" w:rsidRDefault="00780F30" w:rsidP="007C337A">
      <w:pPr>
        <w:spacing w:after="0" w:line="240" w:lineRule="auto"/>
      </w:pPr>
      <w:r>
        <w:separator/>
      </w:r>
    </w:p>
  </w:endnote>
  <w:endnote w:type="continuationSeparator" w:id="0">
    <w:p w:rsidR="00780F30" w:rsidRDefault="00780F30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">
    <w:altName w:val="Arial"/>
    <w:panose1 w:val="020F05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1AFFFD7-5649-4350-B91E-8C91DDC26EF8}"/>
    <w:embedBold r:id="rId2" w:fontKey="{1AF81AE2-2F7E-49C4-AF44-6191E7B3EE33}"/>
    <w:embedItalic r:id="rId3" w:fontKey="{E2E69DCF-8882-4CC2-B3B1-F4B51DDC66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218182E-4093-4EC4-B24A-2DDD554B4884}"/>
  </w:font>
  <w:font w:name="02020603050405020304">
    <w:altName w:val="Cambria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9D5CD3B-2418-473C-92A0-0DA7910B8CF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2256A3CF-8C2C-4D96-B276-6FDF48BB726B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7" w:fontKey="{CDFBD126-A7B1-4F4B-B20A-B853B66B9D5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A6D69AC5-9BA1-4A87-BA6C-577DBCE9A10B}"/>
  </w:font>
  <w:font w:name="Asap Medium">
    <w:panose1 w:val="020F06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32FB7B79-EE4C-4C21-9493-58EA47ACDA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F30" w:rsidRDefault="00614058">
    <w:pPr>
      <w:pStyle w:val="Stopka"/>
    </w:pPr>
    <w:r>
      <w:rPr>
        <w:noProof/>
      </w:rPr>
      <w:pict>
        <v:group id="Grupa 1" o:spid="_x0000_s2054" style="position:absolute;left:0;text-align:left;margin-left:-37.9pt;margin-top:-36.5pt;width:509.1pt;height:64pt;z-index:251657728;mso-height-relative:margin" coordsize="64652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top:47;width:18764;height:7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<v:textbox>
              <w:txbxContent>
                <w:p w:rsidR="00780F30" w:rsidRPr="006C2010" w:rsidRDefault="00780F30" w:rsidP="00C0546B">
                  <w:pPr>
                    <w:pStyle w:val="Stopka"/>
                    <w:ind w:left="312" w:hanging="312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proofErr w:type="gramStart"/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r>
                    <w:rPr>
                      <w:color w:val="E7392F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6C2010">
                    <w:rPr>
                      <w:color w:val="808080"/>
                      <w:sz w:val="16"/>
                      <w:szCs w:val="16"/>
                    </w:rPr>
                    <w:t>SP</w:t>
                  </w:r>
                  <w:proofErr w:type="gramEnd"/>
                  <w:r w:rsidRPr="006C2010">
                    <w:rPr>
                      <w:color w:val="808080"/>
                      <w:sz w:val="16"/>
                      <w:szCs w:val="16"/>
                    </w:rPr>
                    <w:t xml:space="preserve"> ZOZ Zespół Szpitali Miejskich</w:t>
                  </w:r>
                </w:p>
                <w:p w:rsidR="00780F30" w:rsidRPr="006C2010" w:rsidRDefault="00780F30" w:rsidP="00C0546B">
                  <w:pPr>
                    <w:pStyle w:val="Stopka"/>
                    <w:ind w:left="181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w Chorzowie</w:t>
                  </w:r>
                </w:p>
                <w:p w:rsidR="00780F30" w:rsidRPr="006C2010" w:rsidRDefault="00780F30" w:rsidP="00C0546B">
                  <w:pPr>
                    <w:pStyle w:val="Stopka"/>
                    <w:ind w:left="493" w:hanging="312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ul. Strzelców Bytomskich 11</w:t>
                  </w:r>
                </w:p>
                <w:p w:rsidR="00780F30" w:rsidRPr="006C2010" w:rsidRDefault="00780F30" w:rsidP="00C0546B">
                  <w:pPr>
                    <w:ind w:left="181"/>
                    <w:rPr>
                      <w:color w:val="808080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41-500 Chorzów</w:t>
                  </w:r>
                </w:p>
              </w:txbxContent>
            </v:textbox>
          </v:shape>
          <v:shape id="_x0000_s2057" type="#_x0000_t202" style="position:absolute;left:19478;width:16224;height:7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780F30" w:rsidRPr="002E63EE" w:rsidRDefault="00780F30" w:rsidP="00C0546B">
                  <w:pPr>
                    <w:pStyle w:val="Stopka"/>
                    <w:ind w:left="313" w:hanging="313"/>
                    <w:jc w:val="left"/>
                    <w:rPr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proofErr w:type="gramStart"/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r w:rsidRPr="00CB1D0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08080"/>
                      <w:sz w:val="16"/>
                      <w:szCs w:val="16"/>
                    </w:rPr>
                    <w:t>tel.</w:t>
                  </w:r>
                  <w:proofErr w:type="gramEnd"/>
                  <w:r>
                    <w:rPr>
                      <w:color w:val="808080"/>
                      <w:sz w:val="16"/>
                      <w:szCs w:val="16"/>
                    </w:rPr>
                    <w:t>: (32) 349 91 15</w:t>
                  </w:r>
                </w:p>
                <w:p w:rsidR="00780F30" w:rsidRPr="006C2010" w:rsidRDefault="00780F30" w:rsidP="00C0546B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ind w:left="493" w:hanging="312"/>
                    <w:jc w:val="left"/>
                    <w:rPr>
                      <w:color w:val="808080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fax: (32) 241 39 52</w:t>
                  </w:r>
                </w:p>
                <w:p w:rsidR="00780F30" w:rsidRDefault="00780F30" w:rsidP="00C0546B">
                  <w:pPr>
                    <w:pStyle w:val="Stopka"/>
                    <w:ind w:left="313" w:hanging="313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proofErr w:type="gramStart"/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808080"/>
                      <w:sz w:val="16"/>
                      <w:szCs w:val="16"/>
                    </w:rPr>
                    <w:t>Dział</w:t>
                  </w:r>
                  <w:proofErr w:type="gramEnd"/>
                  <w:r>
                    <w:rPr>
                      <w:color w:val="808080"/>
                      <w:sz w:val="16"/>
                      <w:szCs w:val="16"/>
                    </w:rPr>
                    <w:t xml:space="preserve"> Zamówień Publicznych </w:t>
                  </w:r>
                </w:p>
                <w:p w:rsidR="00780F30" w:rsidRPr="002E63EE" w:rsidRDefault="00780F30" w:rsidP="00C0546B">
                  <w:pPr>
                    <w:pStyle w:val="Stopka"/>
                    <w:ind w:left="313" w:hanging="313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>
                    <w:rPr>
                      <w:color w:val="808080"/>
                      <w:sz w:val="16"/>
                      <w:szCs w:val="16"/>
                    </w:rPr>
                    <w:t xml:space="preserve">     tel.: (32) 349 92 98</w:t>
                  </w:r>
                </w:p>
                <w:p w:rsidR="00780F30" w:rsidRPr="006C2010" w:rsidRDefault="00780F30" w:rsidP="00C0546B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ind w:left="493" w:hanging="312"/>
                    <w:jc w:val="left"/>
                    <w:rPr>
                      <w:color w:val="808080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fax: (32) 241 3</w:t>
                  </w:r>
                  <w:r>
                    <w:rPr>
                      <w:color w:val="808080"/>
                      <w:sz w:val="16"/>
                      <w:szCs w:val="16"/>
                    </w:rPr>
                    <w:t>2</w:t>
                  </w:r>
                  <w:r w:rsidRPr="006C2010">
                    <w:rPr>
                      <w:color w:val="8080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08080"/>
                      <w:sz w:val="16"/>
                      <w:szCs w:val="16"/>
                    </w:rPr>
                    <w:t>99</w:t>
                  </w:r>
                </w:p>
                <w:p w:rsidR="00780F30" w:rsidRPr="006C2010" w:rsidRDefault="00780F30" w:rsidP="00C0546B">
                  <w:pPr>
                    <w:pStyle w:val="Stopka"/>
                    <w:ind w:left="313" w:hanging="313"/>
                    <w:jc w:val="left"/>
                    <w:rPr>
                      <w:color w:val="808080"/>
                    </w:rPr>
                  </w:pPr>
                </w:p>
              </w:txbxContent>
            </v:textbox>
          </v:shape>
          <v:shape id="_x0000_s2056" type="#_x0000_t202" style="position:absolute;left:36195;width:11620;height:100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<v:textbox>
              <w:txbxContent>
                <w:p w:rsidR="00780F30" w:rsidRPr="006C2010" w:rsidRDefault="00780F30" w:rsidP="00C0546B">
                  <w:pPr>
                    <w:pStyle w:val="Stopka"/>
                    <w:ind w:left="313" w:hanging="313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proofErr w:type="gramStart"/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r w:rsidRPr="00CB1D0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08080"/>
                      <w:sz w:val="16"/>
                      <w:szCs w:val="16"/>
                    </w:rPr>
                    <w:t>zp</w:t>
                  </w:r>
                  <w:r w:rsidRPr="006C2010">
                    <w:rPr>
                      <w:color w:val="808080"/>
                      <w:sz w:val="16"/>
                      <w:szCs w:val="16"/>
                    </w:rPr>
                    <w:t>@zsm.com.pl</w:t>
                  </w:r>
                  <w:proofErr w:type="gramEnd"/>
                </w:p>
                <w:p w:rsidR="00780F30" w:rsidRPr="006C2010" w:rsidRDefault="00780F30" w:rsidP="00C0546B">
                  <w:pPr>
                    <w:pStyle w:val="Stopka"/>
                    <w:ind w:left="493" w:hanging="312"/>
                    <w:jc w:val="left"/>
                    <w:rPr>
                      <w:color w:val="808080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www.zsm.com.pl</w:t>
                  </w:r>
                </w:p>
              </w:txbxContent>
            </v:textbox>
          </v:shape>
          <v:shape id="_x0000_s2055" type="#_x0000_t202" style="position:absolute;left:49387;top:47;width:15265;height:6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<v:textbox>
              <w:txbxContent>
                <w:p w:rsidR="00780F30" w:rsidRPr="006C2010" w:rsidRDefault="00780F30" w:rsidP="00C0546B">
                  <w:pPr>
                    <w:pStyle w:val="Stopka"/>
                    <w:ind w:left="313" w:hanging="313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proofErr w:type="gramStart"/>
                  <w:r w:rsidRPr="00CB1D0B">
                    <w:rPr>
                      <w:color w:val="E7392F"/>
                      <w:sz w:val="16"/>
                      <w:szCs w:val="16"/>
                    </w:rPr>
                    <w:t>•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6C2010">
                    <w:rPr>
                      <w:color w:val="808080"/>
                      <w:sz w:val="16"/>
                      <w:szCs w:val="16"/>
                    </w:rPr>
                    <w:t>NIP</w:t>
                  </w:r>
                  <w:proofErr w:type="gramEnd"/>
                  <w:r w:rsidRPr="006C2010">
                    <w:rPr>
                      <w:color w:val="808080"/>
                      <w:sz w:val="16"/>
                      <w:szCs w:val="16"/>
                    </w:rPr>
                    <w:t>: 6271923530</w:t>
                  </w:r>
                </w:p>
                <w:p w:rsidR="00780F30" w:rsidRPr="006C2010" w:rsidRDefault="00780F30" w:rsidP="00C0546B">
                  <w:pPr>
                    <w:pStyle w:val="Stopka"/>
                    <w:ind w:left="493" w:hanging="312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REGON: 271503410</w:t>
                  </w:r>
                </w:p>
                <w:p w:rsidR="00780F30" w:rsidRPr="006C2010" w:rsidRDefault="00780F30" w:rsidP="00C0546B">
                  <w:pPr>
                    <w:pStyle w:val="Stopka"/>
                    <w:ind w:left="493" w:hanging="312"/>
                    <w:jc w:val="left"/>
                    <w:rPr>
                      <w:color w:val="808080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>KRS: 0000011939</w:t>
                  </w:r>
                </w:p>
                <w:p w:rsidR="00780F30" w:rsidRPr="006C2010" w:rsidRDefault="00780F30" w:rsidP="00C0546B">
                  <w:pPr>
                    <w:pStyle w:val="Stopka"/>
                    <w:ind w:left="493" w:hanging="312"/>
                    <w:jc w:val="left"/>
                    <w:rPr>
                      <w:color w:val="A6A6A6"/>
                    </w:rPr>
                  </w:pPr>
                </w:p>
              </w:txbxContent>
            </v:textbox>
          </v:shape>
        </v:group>
      </w:pict>
    </w:r>
  </w:p>
  <w:p w:rsidR="00780F30" w:rsidRDefault="00780F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F30" w:rsidRDefault="00780F30" w:rsidP="007C337A">
      <w:pPr>
        <w:spacing w:after="0" w:line="240" w:lineRule="auto"/>
      </w:pPr>
      <w:r>
        <w:separator/>
      </w:r>
    </w:p>
  </w:footnote>
  <w:footnote w:type="continuationSeparator" w:id="0">
    <w:p w:rsidR="00780F30" w:rsidRDefault="00780F30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F30" w:rsidRDefault="0061405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5772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F30" w:rsidRPr="00CB1D0B" w:rsidRDefault="00780F30" w:rsidP="00024717">
    <w:pPr>
      <w:pStyle w:val="Nagwek"/>
      <w:ind w:left="-975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F30" w:rsidRDefault="00614058" w:rsidP="002E5E2E">
    <w:pPr>
      <w:pStyle w:val="Nagwek"/>
      <w:ind w:left="-709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9" type="#_x0000_t202" style="position:absolute;left:0;text-align:left;margin-left:1844.6pt;margin-top:.3pt;width:200.25pt;height:37.4pt;z-index:25165670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" filled="f" stroked="f">
          <v:textbox>
            <w:txbxContent>
              <w:p w:rsidR="00780F30" w:rsidRPr="003E7BB0" w:rsidRDefault="00780F30" w:rsidP="00AC37A0">
                <w:pPr>
                  <w:pStyle w:val="Oddzia"/>
                  <w:rPr>
                    <w:rFonts w:ascii="Asap Medium" w:hAnsi="Asap Medium"/>
                    <w:sz w:val="16"/>
                    <w:szCs w:val="16"/>
                  </w:rPr>
                </w:pPr>
                <w:r>
                  <w:rPr>
                    <w:rFonts w:ascii="Asap Medium" w:hAnsi="Asap Medium"/>
                  </w:rPr>
                  <w:t>Dział Zamówień Publicznych</w:t>
                </w:r>
              </w:p>
            </w:txbxContent>
          </v:textbox>
          <w10:wrap anchorx="margin"/>
        </v:shape>
      </w:pict>
    </w:r>
    <w:r w:rsidR="00780F30" w:rsidRPr="004A24ED">
      <w:rPr>
        <w:noProof/>
        <w:sz w:val="16"/>
        <w:szCs w:val="16"/>
        <w:lang w:eastAsia="pl-PL"/>
      </w:rPr>
      <w:drawing>
        <wp:inline distT="0" distB="0" distL="0" distR="0">
          <wp:extent cx="2847975" cy="533400"/>
          <wp:effectExtent l="0" t="0" r="9525" b="0"/>
          <wp:docPr id="10" name="Obraz 10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gwek8"/>
      <w:lvlText w:val="%1."/>
      <w:legacy w:legacy="1" w:legacySpace="12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000001C"/>
    <w:multiLevelType w:val="singleLevel"/>
    <w:tmpl w:val="B05682C6"/>
    <w:name w:val="WW8Num33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  <w:sz w:val="18"/>
      </w:rPr>
    </w:lvl>
  </w:abstractNum>
  <w:abstractNum w:abstractNumId="2" w15:restartNumberingAfterBreak="0">
    <w:nsid w:val="013C1121"/>
    <w:multiLevelType w:val="singleLevel"/>
    <w:tmpl w:val="D4AEA1E4"/>
    <w:lvl w:ilvl="0">
      <w:start w:val="1"/>
      <w:numFmt w:val="bullet"/>
      <w:pStyle w:val="FSCList"/>
      <w:lvlText w:val=""/>
      <w:lvlJc w:val="left"/>
      <w:pPr>
        <w:tabs>
          <w:tab w:val="num" w:pos="360"/>
        </w:tabs>
        <w:ind w:left="227" w:hanging="227"/>
      </w:pPr>
      <w:rPr>
        <w:rFonts w:ascii="Wingdings" w:hAnsi="Wingdings" w:cs="Wingdings" w:hint="default"/>
        <w:sz w:val="18"/>
        <w:szCs w:val="18"/>
      </w:rPr>
    </w:lvl>
  </w:abstractNum>
  <w:abstractNum w:abstractNumId="3" w15:restartNumberingAfterBreak="0">
    <w:nsid w:val="02A76C46"/>
    <w:multiLevelType w:val="hybridMultilevel"/>
    <w:tmpl w:val="5D224FCA"/>
    <w:lvl w:ilvl="0" w:tplc="4A749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38059D"/>
    <w:multiLevelType w:val="hybridMultilevel"/>
    <w:tmpl w:val="2F30B8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509D7"/>
    <w:multiLevelType w:val="hybridMultilevel"/>
    <w:tmpl w:val="4B461F6A"/>
    <w:lvl w:ilvl="0" w:tplc="A6D275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0A5662"/>
    <w:multiLevelType w:val="singleLevel"/>
    <w:tmpl w:val="CB26F8F4"/>
    <w:lvl w:ilvl="0">
      <w:start w:val="1"/>
      <w:numFmt w:val="lowerLetter"/>
      <w:lvlText w:val="%1) "/>
      <w:legacy w:legacy="1" w:legacySpace="0" w:legacyIndent="283"/>
      <w:lvlJc w:val="left"/>
      <w:pPr>
        <w:ind w:left="628" w:hanging="283"/>
      </w:pPr>
      <w:rPr>
        <w:rFonts w:ascii="Asap" w:hAnsi="Asap" w:cs="Arial" w:hint="default"/>
        <w:b w:val="0"/>
        <w:i w:val="0"/>
        <w:strike w:val="0"/>
        <w:dstrike w:val="0"/>
        <w:sz w:val="20"/>
        <w:szCs w:val="18"/>
        <w:u w:val="none"/>
        <w:effect w:val="none"/>
      </w:rPr>
    </w:lvl>
  </w:abstractNum>
  <w:abstractNum w:abstractNumId="7" w15:restartNumberingAfterBreak="0">
    <w:nsid w:val="079C1774"/>
    <w:multiLevelType w:val="hybridMultilevel"/>
    <w:tmpl w:val="F964F6A2"/>
    <w:lvl w:ilvl="0" w:tplc="7CE83B70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A20B8D"/>
    <w:multiLevelType w:val="hybridMultilevel"/>
    <w:tmpl w:val="907C762C"/>
    <w:lvl w:ilvl="0" w:tplc="E078F7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07BD00EC"/>
    <w:multiLevelType w:val="multilevel"/>
    <w:tmpl w:val="A65EC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EE1226"/>
    <w:multiLevelType w:val="hybridMultilevel"/>
    <w:tmpl w:val="26F4B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4B215F"/>
    <w:multiLevelType w:val="hybridMultilevel"/>
    <w:tmpl w:val="FD8A3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A11C2"/>
    <w:multiLevelType w:val="hybridMultilevel"/>
    <w:tmpl w:val="38627560"/>
    <w:lvl w:ilvl="0" w:tplc="1220C6A2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FDE26B1E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16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4A2B65"/>
    <w:multiLevelType w:val="hybridMultilevel"/>
    <w:tmpl w:val="B4DE4CAE"/>
    <w:lvl w:ilvl="0" w:tplc="48E4C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800923"/>
    <w:multiLevelType w:val="hybridMultilevel"/>
    <w:tmpl w:val="06C40300"/>
    <w:lvl w:ilvl="0" w:tplc="DD28C09C">
      <w:start w:val="1"/>
      <w:numFmt w:val="lowerLetter"/>
      <w:lvlText w:val="%1)"/>
      <w:lvlJc w:val="left"/>
      <w:pPr>
        <w:ind w:left="1077" w:hanging="360"/>
      </w:pPr>
      <w:rPr>
        <w:rFonts w:ascii="Calibri" w:hAnsi="Calibri" w:hint="default"/>
        <w:spacing w:val="-1"/>
        <w:sz w:val="22"/>
        <w:szCs w:val="18"/>
      </w:rPr>
    </w:lvl>
    <w:lvl w:ilvl="1" w:tplc="04150017">
      <w:start w:val="1"/>
      <w:numFmt w:val="lowerLetter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11EF441B"/>
    <w:multiLevelType w:val="hybridMultilevel"/>
    <w:tmpl w:val="FA7631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320666"/>
    <w:multiLevelType w:val="hybridMultilevel"/>
    <w:tmpl w:val="B5F06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1434D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790A66"/>
    <w:multiLevelType w:val="hybridMultilevel"/>
    <w:tmpl w:val="3ABE1938"/>
    <w:lvl w:ilvl="0" w:tplc="67E42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59A7442"/>
    <w:multiLevelType w:val="hybridMultilevel"/>
    <w:tmpl w:val="3E4C7558"/>
    <w:lvl w:ilvl="0" w:tplc="925C7428">
      <w:start w:val="1"/>
      <w:numFmt w:val="decimal"/>
      <w:lvlText w:val="%1."/>
      <w:lvlJc w:val="left"/>
      <w:pPr>
        <w:ind w:left="3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6" w:hanging="360"/>
      </w:pPr>
    </w:lvl>
    <w:lvl w:ilvl="2" w:tplc="0415001B" w:tentative="1">
      <w:start w:val="1"/>
      <w:numFmt w:val="lowerRoman"/>
      <w:lvlText w:val="%3."/>
      <w:lvlJc w:val="right"/>
      <w:pPr>
        <w:ind w:left="1776" w:hanging="180"/>
      </w:pPr>
    </w:lvl>
    <w:lvl w:ilvl="3" w:tplc="0415000F" w:tentative="1">
      <w:start w:val="1"/>
      <w:numFmt w:val="decimal"/>
      <w:lvlText w:val="%4."/>
      <w:lvlJc w:val="left"/>
      <w:pPr>
        <w:ind w:left="2496" w:hanging="360"/>
      </w:pPr>
    </w:lvl>
    <w:lvl w:ilvl="4" w:tplc="04150019" w:tentative="1">
      <w:start w:val="1"/>
      <w:numFmt w:val="lowerLetter"/>
      <w:lvlText w:val="%5."/>
      <w:lvlJc w:val="left"/>
      <w:pPr>
        <w:ind w:left="3216" w:hanging="360"/>
      </w:pPr>
    </w:lvl>
    <w:lvl w:ilvl="5" w:tplc="0415001B" w:tentative="1">
      <w:start w:val="1"/>
      <w:numFmt w:val="lowerRoman"/>
      <w:lvlText w:val="%6."/>
      <w:lvlJc w:val="right"/>
      <w:pPr>
        <w:ind w:left="3936" w:hanging="180"/>
      </w:pPr>
    </w:lvl>
    <w:lvl w:ilvl="6" w:tplc="0415000F" w:tentative="1">
      <w:start w:val="1"/>
      <w:numFmt w:val="decimal"/>
      <w:lvlText w:val="%7."/>
      <w:lvlJc w:val="left"/>
      <w:pPr>
        <w:ind w:left="4656" w:hanging="360"/>
      </w:pPr>
    </w:lvl>
    <w:lvl w:ilvl="7" w:tplc="04150019" w:tentative="1">
      <w:start w:val="1"/>
      <w:numFmt w:val="lowerLetter"/>
      <w:lvlText w:val="%8."/>
      <w:lvlJc w:val="left"/>
      <w:pPr>
        <w:ind w:left="5376" w:hanging="360"/>
      </w:pPr>
    </w:lvl>
    <w:lvl w:ilvl="8" w:tplc="0415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20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3D2FDD"/>
    <w:multiLevelType w:val="singleLevel"/>
    <w:tmpl w:val="167AB80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sap" w:hAnsi="Asap" w:cs="Arial" w:hint="default"/>
        <w:b w:val="0"/>
        <w:i w:val="0"/>
        <w:strike w:val="0"/>
        <w:dstrike w:val="0"/>
        <w:sz w:val="20"/>
        <w:szCs w:val="18"/>
        <w:u w:val="none"/>
        <w:effect w:val="none"/>
      </w:rPr>
    </w:lvl>
  </w:abstractNum>
  <w:abstractNum w:abstractNumId="22" w15:restartNumberingAfterBreak="0">
    <w:nsid w:val="19807618"/>
    <w:multiLevelType w:val="hybridMultilevel"/>
    <w:tmpl w:val="C1D20660"/>
    <w:lvl w:ilvl="0" w:tplc="C9E6193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 w15:restartNumberingAfterBreak="0">
    <w:nsid w:val="1B4E30D2"/>
    <w:multiLevelType w:val="hybridMultilevel"/>
    <w:tmpl w:val="4E5477C4"/>
    <w:lvl w:ilvl="0" w:tplc="5464F10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8D36DB"/>
    <w:multiLevelType w:val="hybridMultilevel"/>
    <w:tmpl w:val="48ECF6E6"/>
    <w:lvl w:ilvl="0" w:tplc="7CE83B70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18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FC2AAF"/>
    <w:multiLevelType w:val="singleLevel"/>
    <w:tmpl w:val="0415000F"/>
    <w:lvl w:ilvl="0">
      <w:start w:val="1"/>
      <w:numFmt w:val="decimal"/>
      <w:pStyle w:val="Listapunktowan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1DE17279"/>
    <w:multiLevelType w:val="hybridMultilevel"/>
    <w:tmpl w:val="D2E05EC4"/>
    <w:lvl w:ilvl="0" w:tplc="1C6490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A6382AAA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736BBD"/>
    <w:multiLevelType w:val="hybridMultilevel"/>
    <w:tmpl w:val="08F062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6E7FC5"/>
    <w:multiLevelType w:val="hybridMultilevel"/>
    <w:tmpl w:val="1218A6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027B42"/>
    <w:multiLevelType w:val="hybridMultilevel"/>
    <w:tmpl w:val="E9C85F7E"/>
    <w:lvl w:ilvl="0" w:tplc="53DC7282">
      <w:start w:val="1"/>
      <w:numFmt w:val="ordinal"/>
      <w:lvlText w:val="%1"/>
      <w:lvlJc w:val="left"/>
      <w:pPr>
        <w:ind w:left="1080" w:hanging="360"/>
      </w:pPr>
      <w:rPr>
        <w:rFonts w:hint="default"/>
        <w:b w:val="0"/>
        <w:i w:val="0"/>
        <w:strike w:val="0"/>
        <w:dstrike w:val="0"/>
        <w:color w:val="auto"/>
        <w:sz w:val="18"/>
        <w:szCs w:val="18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DE050E"/>
    <w:multiLevelType w:val="hybridMultilevel"/>
    <w:tmpl w:val="CEBA4AD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1270D38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4EA6F13"/>
    <w:multiLevelType w:val="hybridMultilevel"/>
    <w:tmpl w:val="EC9E0184"/>
    <w:lvl w:ilvl="0" w:tplc="2A103208">
      <w:start w:val="1"/>
      <w:numFmt w:val="decimal"/>
      <w:lvlText w:val="%1. 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9C28C7"/>
    <w:multiLevelType w:val="hybridMultilevel"/>
    <w:tmpl w:val="CB90F46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5C62D8"/>
    <w:multiLevelType w:val="hybridMultilevel"/>
    <w:tmpl w:val="6DBE913A"/>
    <w:lvl w:ilvl="0" w:tplc="DCFEA094">
      <w:start w:val="1"/>
      <w:numFmt w:val="lowerLetter"/>
      <w:lvlText w:val="%1) "/>
      <w:lvlJc w:val="left"/>
      <w:pPr>
        <w:ind w:left="1287" w:hanging="360"/>
      </w:pPr>
      <w:rPr>
        <w:rFonts w:ascii="Arial" w:hAnsi="Arial" w:cs="Arial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347A684E"/>
    <w:multiLevelType w:val="hybridMultilevel"/>
    <w:tmpl w:val="BC0CC21A"/>
    <w:lvl w:ilvl="0" w:tplc="FF1C9F5E">
      <w:start w:val="1"/>
      <w:numFmt w:val="decimal"/>
      <w:lvlText w:val="%1. 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9A2607E">
      <w:start w:val="8"/>
      <w:numFmt w:val="bullet"/>
      <w:lvlText w:val=""/>
      <w:lvlJc w:val="left"/>
      <w:pPr>
        <w:ind w:left="1440" w:hanging="360"/>
      </w:pPr>
      <w:rPr>
        <w:rFonts w:ascii="Symbol" w:eastAsia="Times New Roman" w:hAnsi="Symbol" w:cs="Tahoma" w:hint="default"/>
      </w:rPr>
    </w:lvl>
    <w:lvl w:ilvl="2" w:tplc="585C12A4">
      <w:start w:val="1"/>
      <w:numFmt w:val="decimal"/>
      <w:lvlText w:val="%3."/>
      <w:lvlJc w:val="right"/>
      <w:pPr>
        <w:ind w:left="2160" w:hanging="180"/>
      </w:pPr>
      <w:rPr>
        <w:rFonts w:ascii="Tahoma" w:eastAsia="Times New Roman" w:hAnsi="Tahoma" w:cs="Tahoma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AA7F16"/>
    <w:multiLevelType w:val="hybridMultilevel"/>
    <w:tmpl w:val="12360D5A"/>
    <w:lvl w:ilvl="0" w:tplc="B7A240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6B757EA"/>
    <w:multiLevelType w:val="hybridMultilevel"/>
    <w:tmpl w:val="087CDE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D12762"/>
    <w:multiLevelType w:val="hybridMultilevel"/>
    <w:tmpl w:val="F5B6F8F6"/>
    <w:lvl w:ilvl="0" w:tplc="B044A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A72811"/>
    <w:multiLevelType w:val="multilevel"/>
    <w:tmpl w:val="81562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  <w:strike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3A936853"/>
    <w:multiLevelType w:val="hybridMultilevel"/>
    <w:tmpl w:val="F4E6B008"/>
    <w:lvl w:ilvl="0" w:tplc="04150005">
      <w:start w:val="1"/>
      <w:numFmt w:val="bullet"/>
      <w:lvlText w:val=""/>
      <w:lvlJc w:val="left"/>
      <w:pPr>
        <w:tabs>
          <w:tab w:val="num" w:pos="1744"/>
        </w:tabs>
        <w:ind w:left="1744" w:hanging="38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DC6247B"/>
    <w:multiLevelType w:val="hybridMultilevel"/>
    <w:tmpl w:val="A81243A0"/>
    <w:lvl w:ilvl="0" w:tplc="925C7428">
      <w:start w:val="1"/>
      <w:numFmt w:val="decimal"/>
      <w:lvlText w:val="%1."/>
      <w:lvlJc w:val="left"/>
      <w:pPr>
        <w:ind w:left="336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56" w:hanging="360"/>
      </w:pPr>
    </w:lvl>
    <w:lvl w:ilvl="2" w:tplc="0415001B" w:tentative="1">
      <w:start w:val="1"/>
      <w:numFmt w:val="lowerRoman"/>
      <w:lvlText w:val="%3."/>
      <w:lvlJc w:val="right"/>
      <w:pPr>
        <w:ind w:left="1776" w:hanging="180"/>
      </w:pPr>
    </w:lvl>
    <w:lvl w:ilvl="3" w:tplc="0415000F" w:tentative="1">
      <w:start w:val="1"/>
      <w:numFmt w:val="decimal"/>
      <w:lvlText w:val="%4."/>
      <w:lvlJc w:val="left"/>
      <w:pPr>
        <w:ind w:left="2496" w:hanging="360"/>
      </w:pPr>
    </w:lvl>
    <w:lvl w:ilvl="4" w:tplc="04150019" w:tentative="1">
      <w:start w:val="1"/>
      <w:numFmt w:val="lowerLetter"/>
      <w:lvlText w:val="%5."/>
      <w:lvlJc w:val="left"/>
      <w:pPr>
        <w:ind w:left="3216" w:hanging="360"/>
      </w:pPr>
    </w:lvl>
    <w:lvl w:ilvl="5" w:tplc="0415001B" w:tentative="1">
      <w:start w:val="1"/>
      <w:numFmt w:val="lowerRoman"/>
      <w:lvlText w:val="%6."/>
      <w:lvlJc w:val="right"/>
      <w:pPr>
        <w:ind w:left="3936" w:hanging="180"/>
      </w:pPr>
    </w:lvl>
    <w:lvl w:ilvl="6" w:tplc="0415000F" w:tentative="1">
      <w:start w:val="1"/>
      <w:numFmt w:val="decimal"/>
      <w:lvlText w:val="%7."/>
      <w:lvlJc w:val="left"/>
      <w:pPr>
        <w:ind w:left="4656" w:hanging="360"/>
      </w:pPr>
    </w:lvl>
    <w:lvl w:ilvl="7" w:tplc="04150019" w:tentative="1">
      <w:start w:val="1"/>
      <w:numFmt w:val="lowerLetter"/>
      <w:lvlText w:val="%8."/>
      <w:lvlJc w:val="left"/>
      <w:pPr>
        <w:ind w:left="5376" w:hanging="360"/>
      </w:pPr>
    </w:lvl>
    <w:lvl w:ilvl="8" w:tplc="0415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41" w15:restartNumberingAfterBreak="0">
    <w:nsid w:val="4255067F"/>
    <w:multiLevelType w:val="hybridMultilevel"/>
    <w:tmpl w:val="9B86E1A0"/>
    <w:lvl w:ilvl="0" w:tplc="748490A2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1D6285"/>
    <w:multiLevelType w:val="hybridMultilevel"/>
    <w:tmpl w:val="3B54968E"/>
    <w:lvl w:ilvl="0" w:tplc="1C2632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4F94C8F"/>
    <w:multiLevelType w:val="multilevel"/>
    <w:tmpl w:val="4D76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sap" w:hAnsi="Asap" w:cs="Arial" w:hint="default"/>
        <w:b w:val="0"/>
        <w:i w:val="0"/>
        <w:sz w:val="20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 w15:restartNumberingAfterBreak="0">
    <w:nsid w:val="46491673"/>
    <w:multiLevelType w:val="hybridMultilevel"/>
    <w:tmpl w:val="EC646F36"/>
    <w:lvl w:ilvl="0" w:tplc="04150005">
      <w:start w:val="1"/>
      <w:numFmt w:val="bullet"/>
      <w:lvlText w:val=""/>
      <w:lvlJc w:val="left"/>
      <w:pPr>
        <w:ind w:left="567" w:hanging="207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F1D633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DAF8DF0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FE7EF1"/>
    <w:multiLevelType w:val="hybridMultilevel"/>
    <w:tmpl w:val="3934F536"/>
    <w:lvl w:ilvl="0" w:tplc="A4BC507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olor w:val="auto"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A36C8B"/>
    <w:multiLevelType w:val="hybridMultilevel"/>
    <w:tmpl w:val="88FEE774"/>
    <w:lvl w:ilvl="0" w:tplc="DA9ADDEA">
      <w:start w:val="1"/>
      <w:numFmt w:val="decimal"/>
      <w:lvlText w:val="%1. "/>
      <w:lvlJc w:val="left"/>
      <w:pPr>
        <w:ind w:left="72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2D2664"/>
    <w:multiLevelType w:val="hybridMultilevel"/>
    <w:tmpl w:val="E87C6A48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4C355D9A"/>
    <w:multiLevelType w:val="hybridMultilevel"/>
    <w:tmpl w:val="66D6BC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5B0C46"/>
    <w:multiLevelType w:val="hybridMultilevel"/>
    <w:tmpl w:val="FF46B6BA"/>
    <w:lvl w:ilvl="0" w:tplc="FA460992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0" w15:restartNumberingAfterBreak="0">
    <w:nsid w:val="4DF32901"/>
    <w:multiLevelType w:val="hybridMultilevel"/>
    <w:tmpl w:val="AF000E92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3DEE288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4E3101FB"/>
    <w:multiLevelType w:val="hybridMultilevel"/>
    <w:tmpl w:val="4CEC888A"/>
    <w:lvl w:ilvl="0" w:tplc="24E6D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D611D2"/>
    <w:multiLevelType w:val="hybridMultilevel"/>
    <w:tmpl w:val="9252D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05F1171"/>
    <w:multiLevelType w:val="hybridMultilevel"/>
    <w:tmpl w:val="AB0A1F6A"/>
    <w:lvl w:ilvl="0" w:tplc="A1608554">
      <w:start w:val="1"/>
      <w:numFmt w:val="lowerLetter"/>
      <w:lvlText w:val="%1)"/>
      <w:lvlJc w:val="left"/>
      <w:pPr>
        <w:ind w:left="1060" w:hanging="360"/>
      </w:pPr>
      <w:rPr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17">
      <w:start w:val="1"/>
      <w:numFmt w:val="lowerLetter"/>
      <w:lvlText w:val="%2)"/>
      <w:lvlJc w:val="left"/>
      <w:pPr>
        <w:ind w:left="17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2AB3122"/>
    <w:multiLevelType w:val="hybridMultilevel"/>
    <w:tmpl w:val="63925DE8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5" w15:restartNumberingAfterBreak="0">
    <w:nsid w:val="598E5AAB"/>
    <w:multiLevelType w:val="hybridMultilevel"/>
    <w:tmpl w:val="72581D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8C6D2A"/>
    <w:multiLevelType w:val="hybridMultilevel"/>
    <w:tmpl w:val="424CEB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173201"/>
    <w:multiLevelType w:val="hybridMultilevel"/>
    <w:tmpl w:val="FFF03B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1C7D2C"/>
    <w:multiLevelType w:val="hybridMultilevel"/>
    <w:tmpl w:val="6C86C7A0"/>
    <w:lvl w:ilvl="0" w:tplc="8D94FA7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FD1495B4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cs="Arial" w:hint="default"/>
        <w:b w:val="0"/>
        <w: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62714A91"/>
    <w:multiLevelType w:val="hybridMultilevel"/>
    <w:tmpl w:val="C876131E"/>
    <w:lvl w:ilvl="0" w:tplc="B21C7BDA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B44FA6"/>
    <w:multiLevelType w:val="hybridMultilevel"/>
    <w:tmpl w:val="13EEF1F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503EE7"/>
    <w:multiLevelType w:val="hybridMultilevel"/>
    <w:tmpl w:val="A832FC5A"/>
    <w:lvl w:ilvl="0" w:tplc="0415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4141166"/>
    <w:multiLevelType w:val="hybridMultilevel"/>
    <w:tmpl w:val="801E8D54"/>
    <w:lvl w:ilvl="0" w:tplc="4406FEC2">
      <w:start w:val="1"/>
      <w:numFmt w:val="ordin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4E298C"/>
    <w:multiLevelType w:val="hybridMultilevel"/>
    <w:tmpl w:val="1F9E5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8C02F1"/>
    <w:multiLevelType w:val="hybridMultilevel"/>
    <w:tmpl w:val="4A9C9D42"/>
    <w:lvl w:ilvl="0" w:tplc="0415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66981DA9"/>
    <w:multiLevelType w:val="multilevel"/>
    <w:tmpl w:val="0636A3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66" w15:restartNumberingAfterBreak="0">
    <w:nsid w:val="66B44233"/>
    <w:multiLevelType w:val="hybridMultilevel"/>
    <w:tmpl w:val="CE9CD37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75445C9"/>
    <w:multiLevelType w:val="hybridMultilevel"/>
    <w:tmpl w:val="D5D034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67CB2F7D"/>
    <w:multiLevelType w:val="hybridMultilevel"/>
    <w:tmpl w:val="F588094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7E20E47"/>
    <w:multiLevelType w:val="hybridMultilevel"/>
    <w:tmpl w:val="B37C0C5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8277F45"/>
    <w:multiLevelType w:val="hybridMultilevel"/>
    <w:tmpl w:val="60E6CA16"/>
    <w:lvl w:ilvl="0" w:tplc="49861D10">
      <w:start w:val="1"/>
      <w:numFmt w:val="decimal"/>
      <w:lvlText w:val="%1)"/>
      <w:lvlJc w:val="left"/>
      <w:pPr>
        <w:tabs>
          <w:tab w:val="num" w:pos="360"/>
        </w:tabs>
        <w:ind w:left="643" w:hanging="283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967675F"/>
    <w:multiLevelType w:val="hybridMultilevel"/>
    <w:tmpl w:val="01D47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E591B18"/>
    <w:multiLevelType w:val="hybridMultilevel"/>
    <w:tmpl w:val="A12CAEB0"/>
    <w:lvl w:ilvl="0" w:tplc="486CA83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b w:val="0"/>
        <w:i w:val="0"/>
        <w:strike w:val="0"/>
        <w:dstrike w:val="0"/>
        <w:sz w:val="20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720B7036"/>
    <w:multiLevelType w:val="hybridMultilevel"/>
    <w:tmpl w:val="49D295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8879AB"/>
    <w:multiLevelType w:val="hybridMultilevel"/>
    <w:tmpl w:val="5B1A8BAA"/>
    <w:lvl w:ilvl="0" w:tplc="D5D2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3FB3CD7"/>
    <w:multiLevelType w:val="hybridMultilevel"/>
    <w:tmpl w:val="5F386572"/>
    <w:lvl w:ilvl="0" w:tplc="E3D8506A">
      <w:start w:val="1"/>
      <w:numFmt w:val="lowerLetter"/>
      <w:lvlText w:val="%1)"/>
      <w:lvlJc w:val="left"/>
      <w:pPr>
        <w:tabs>
          <w:tab w:val="num" w:pos="1744"/>
        </w:tabs>
        <w:ind w:left="1744" w:hanging="38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60A375B"/>
    <w:multiLevelType w:val="hybridMultilevel"/>
    <w:tmpl w:val="AA1A1618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9D7706B"/>
    <w:multiLevelType w:val="hybridMultilevel"/>
    <w:tmpl w:val="E2AC6610"/>
    <w:lvl w:ilvl="0" w:tplc="F918A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0"/>
  </w:num>
  <w:num w:numId="4">
    <w:abstractNumId w:val="25"/>
  </w:num>
  <w:num w:numId="5">
    <w:abstractNumId w:val="70"/>
  </w:num>
  <w:num w:numId="6">
    <w:abstractNumId w:val="12"/>
  </w:num>
  <w:num w:numId="7">
    <w:abstractNumId w:val="45"/>
  </w:num>
  <w:num w:numId="8">
    <w:abstractNumId w:val="34"/>
  </w:num>
  <w:num w:numId="9">
    <w:abstractNumId w:val="31"/>
  </w:num>
  <w:num w:numId="10">
    <w:abstractNumId w:val="8"/>
  </w:num>
  <w:num w:numId="11">
    <w:abstractNumId w:val="77"/>
  </w:num>
  <w:num w:numId="12">
    <w:abstractNumId w:val="18"/>
  </w:num>
  <w:num w:numId="13">
    <w:abstractNumId w:val="26"/>
  </w:num>
  <w:num w:numId="14">
    <w:abstractNumId w:val="3"/>
  </w:num>
  <w:num w:numId="15">
    <w:abstractNumId w:val="44"/>
  </w:num>
  <w:num w:numId="16">
    <w:abstractNumId w:val="35"/>
  </w:num>
  <w:num w:numId="17">
    <w:abstractNumId w:val="63"/>
  </w:num>
  <w:num w:numId="18">
    <w:abstractNumId w:val="14"/>
  </w:num>
  <w:num w:numId="19">
    <w:abstractNumId w:val="48"/>
  </w:num>
  <w:num w:numId="20">
    <w:abstractNumId w:val="58"/>
  </w:num>
  <w:num w:numId="21">
    <w:abstractNumId w:val="69"/>
  </w:num>
  <w:num w:numId="22">
    <w:abstractNumId w:val="37"/>
  </w:num>
  <w:num w:numId="23">
    <w:abstractNumId w:val="74"/>
  </w:num>
  <w:num w:numId="2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7"/>
  </w:num>
  <w:num w:numId="26">
    <w:abstractNumId w:val="51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43"/>
  </w:num>
  <w:num w:numId="31">
    <w:abstractNumId w:val="30"/>
  </w:num>
  <w:num w:numId="32">
    <w:abstractNumId w:val="57"/>
  </w:num>
  <w:num w:numId="33">
    <w:abstractNumId w:val="73"/>
  </w:num>
  <w:num w:numId="34">
    <w:abstractNumId w:val="41"/>
  </w:num>
  <w:num w:numId="35">
    <w:abstractNumId w:val="21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2"/>
  </w:num>
  <w:num w:numId="38">
    <w:abstractNumId w:val="71"/>
  </w:num>
  <w:num w:numId="39">
    <w:abstractNumId w:val="42"/>
  </w:num>
  <w:num w:numId="40">
    <w:abstractNumId w:val="52"/>
  </w:num>
  <w:num w:numId="41">
    <w:abstractNumId w:val="2"/>
  </w:num>
  <w:num w:numId="42">
    <w:abstractNumId w:val="55"/>
  </w:num>
  <w:num w:numId="43">
    <w:abstractNumId w:val="46"/>
  </w:num>
  <w:num w:numId="44">
    <w:abstractNumId w:val="68"/>
  </w:num>
  <w:num w:numId="45">
    <w:abstractNumId w:val="59"/>
  </w:num>
  <w:num w:numId="46">
    <w:abstractNumId w:val="60"/>
  </w:num>
  <w:num w:numId="47">
    <w:abstractNumId w:val="4"/>
  </w:num>
  <w:num w:numId="48">
    <w:abstractNumId w:val="23"/>
  </w:num>
  <w:num w:numId="49">
    <w:abstractNumId w:val="64"/>
  </w:num>
  <w:num w:numId="50">
    <w:abstractNumId w:val="61"/>
  </w:num>
  <w:num w:numId="51">
    <w:abstractNumId w:val="56"/>
  </w:num>
  <w:num w:numId="52">
    <w:abstractNumId w:val="65"/>
  </w:num>
  <w:num w:numId="53">
    <w:abstractNumId w:val="32"/>
  </w:num>
  <w:num w:numId="54">
    <w:abstractNumId w:val="47"/>
  </w:num>
  <w:num w:numId="55">
    <w:abstractNumId w:val="7"/>
  </w:num>
  <w:num w:numId="56">
    <w:abstractNumId w:val="24"/>
  </w:num>
  <w:num w:numId="57">
    <w:abstractNumId w:val="16"/>
  </w:num>
  <w:num w:numId="58">
    <w:abstractNumId w:val="33"/>
  </w:num>
  <w:num w:numId="59">
    <w:abstractNumId w:val="72"/>
  </w:num>
  <w:num w:numId="60">
    <w:abstractNumId w:val="27"/>
  </w:num>
  <w:num w:numId="61">
    <w:abstractNumId w:val="10"/>
  </w:num>
  <w:num w:numId="62">
    <w:abstractNumId w:val="17"/>
  </w:num>
  <w:num w:numId="63">
    <w:abstractNumId w:val="15"/>
  </w:num>
  <w:num w:numId="64">
    <w:abstractNumId w:val="49"/>
  </w:num>
  <w:num w:numId="65">
    <w:abstractNumId w:val="40"/>
  </w:num>
  <w:num w:numId="66">
    <w:abstractNumId w:val="19"/>
  </w:num>
  <w:num w:numId="67">
    <w:abstractNumId w:val="36"/>
  </w:num>
  <w:num w:numId="68">
    <w:abstractNumId w:val="1"/>
  </w:num>
  <w:num w:numId="69">
    <w:abstractNumId w:val="54"/>
  </w:num>
  <w:num w:numId="70">
    <w:abstractNumId w:val="76"/>
  </w:num>
  <w:num w:numId="71">
    <w:abstractNumId w:val="39"/>
  </w:num>
  <w:num w:numId="72">
    <w:abstractNumId w:val="28"/>
  </w:num>
  <w:num w:numId="73">
    <w:abstractNumId w:val="29"/>
  </w:num>
  <w:num w:numId="74">
    <w:abstractNumId w:val="22"/>
  </w:num>
  <w:num w:numId="75">
    <w:abstractNumId w:val="66"/>
  </w:num>
  <w:num w:numId="76">
    <w:abstractNumId w:val="50"/>
  </w:num>
  <w:num w:numId="77">
    <w:abstractNumId w:val="11"/>
  </w:num>
  <w:num w:numId="78">
    <w:abstractNumId w:val="38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EC5"/>
    <w:rsid w:val="0001778C"/>
    <w:rsid w:val="0002395E"/>
    <w:rsid w:val="00024717"/>
    <w:rsid w:val="00034440"/>
    <w:rsid w:val="0005686D"/>
    <w:rsid w:val="0006192D"/>
    <w:rsid w:val="0007107B"/>
    <w:rsid w:val="00071F51"/>
    <w:rsid w:val="00074C23"/>
    <w:rsid w:val="0007758E"/>
    <w:rsid w:val="00081BA3"/>
    <w:rsid w:val="00082CB0"/>
    <w:rsid w:val="00094828"/>
    <w:rsid w:val="000A008C"/>
    <w:rsid w:val="000A058B"/>
    <w:rsid w:val="000A4268"/>
    <w:rsid w:val="000A4CD0"/>
    <w:rsid w:val="000B484A"/>
    <w:rsid w:val="000B7AD4"/>
    <w:rsid w:val="000D4FB7"/>
    <w:rsid w:val="000D6941"/>
    <w:rsid w:val="000D7D29"/>
    <w:rsid w:val="000E5A4D"/>
    <w:rsid w:val="000F1CA3"/>
    <w:rsid w:val="000F374F"/>
    <w:rsid w:val="000F5598"/>
    <w:rsid w:val="000F593F"/>
    <w:rsid w:val="000F6129"/>
    <w:rsid w:val="000F719F"/>
    <w:rsid w:val="0010307E"/>
    <w:rsid w:val="00107DEB"/>
    <w:rsid w:val="001150BE"/>
    <w:rsid w:val="00121698"/>
    <w:rsid w:val="00121A52"/>
    <w:rsid w:val="00122175"/>
    <w:rsid w:val="00125F2D"/>
    <w:rsid w:val="00137C38"/>
    <w:rsid w:val="0014413B"/>
    <w:rsid w:val="001451D6"/>
    <w:rsid w:val="00152D3C"/>
    <w:rsid w:val="00157F77"/>
    <w:rsid w:val="00161C9D"/>
    <w:rsid w:val="00165366"/>
    <w:rsid w:val="00166FE0"/>
    <w:rsid w:val="00170FFC"/>
    <w:rsid w:val="00177AF8"/>
    <w:rsid w:val="00177E5F"/>
    <w:rsid w:val="001846EA"/>
    <w:rsid w:val="001854C5"/>
    <w:rsid w:val="00191DD9"/>
    <w:rsid w:val="001979D7"/>
    <w:rsid w:val="001A634A"/>
    <w:rsid w:val="001B15FD"/>
    <w:rsid w:val="001C263D"/>
    <w:rsid w:val="001C289A"/>
    <w:rsid w:val="001D47AA"/>
    <w:rsid w:val="001E2494"/>
    <w:rsid w:val="001E304E"/>
    <w:rsid w:val="001E3186"/>
    <w:rsid w:val="001E3534"/>
    <w:rsid w:val="001E37CB"/>
    <w:rsid w:val="001E64F9"/>
    <w:rsid w:val="001F1C30"/>
    <w:rsid w:val="001F1D00"/>
    <w:rsid w:val="001F3251"/>
    <w:rsid w:val="001F7D72"/>
    <w:rsid w:val="00225005"/>
    <w:rsid w:val="00243926"/>
    <w:rsid w:val="00245A1D"/>
    <w:rsid w:val="002476CD"/>
    <w:rsid w:val="00254CAA"/>
    <w:rsid w:val="002573DD"/>
    <w:rsid w:val="00264236"/>
    <w:rsid w:val="00264923"/>
    <w:rsid w:val="00270C20"/>
    <w:rsid w:val="0027516D"/>
    <w:rsid w:val="00277524"/>
    <w:rsid w:val="00281C33"/>
    <w:rsid w:val="00293A4C"/>
    <w:rsid w:val="002A6844"/>
    <w:rsid w:val="002A74E2"/>
    <w:rsid w:val="002B21D7"/>
    <w:rsid w:val="002B41E0"/>
    <w:rsid w:val="002D0988"/>
    <w:rsid w:val="002D619C"/>
    <w:rsid w:val="002E1701"/>
    <w:rsid w:val="002E3756"/>
    <w:rsid w:val="002E4DAD"/>
    <w:rsid w:val="002E5E2E"/>
    <w:rsid w:val="002E63EE"/>
    <w:rsid w:val="002F704E"/>
    <w:rsid w:val="00303708"/>
    <w:rsid w:val="00304251"/>
    <w:rsid w:val="0030767C"/>
    <w:rsid w:val="00307C50"/>
    <w:rsid w:val="0031154E"/>
    <w:rsid w:val="0031563C"/>
    <w:rsid w:val="00322FB3"/>
    <w:rsid w:val="0032699E"/>
    <w:rsid w:val="0034114D"/>
    <w:rsid w:val="0034413C"/>
    <w:rsid w:val="003475FF"/>
    <w:rsid w:val="00352A10"/>
    <w:rsid w:val="00352F99"/>
    <w:rsid w:val="0035395C"/>
    <w:rsid w:val="00355BD0"/>
    <w:rsid w:val="003657DB"/>
    <w:rsid w:val="00376608"/>
    <w:rsid w:val="0038053E"/>
    <w:rsid w:val="00383A1D"/>
    <w:rsid w:val="00385B00"/>
    <w:rsid w:val="0038706C"/>
    <w:rsid w:val="00395CE3"/>
    <w:rsid w:val="00396B09"/>
    <w:rsid w:val="00397A93"/>
    <w:rsid w:val="003A1A1B"/>
    <w:rsid w:val="003A2286"/>
    <w:rsid w:val="003A3652"/>
    <w:rsid w:val="003A3A46"/>
    <w:rsid w:val="003B3468"/>
    <w:rsid w:val="003B655D"/>
    <w:rsid w:val="003C12BD"/>
    <w:rsid w:val="003C398E"/>
    <w:rsid w:val="003D1615"/>
    <w:rsid w:val="003D17F2"/>
    <w:rsid w:val="003E7E33"/>
    <w:rsid w:val="003F2CB4"/>
    <w:rsid w:val="003F2FB2"/>
    <w:rsid w:val="003F5603"/>
    <w:rsid w:val="003F7AD6"/>
    <w:rsid w:val="00401341"/>
    <w:rsid w:val="00405384"/>
    <w:rsid w:val="00407E58"/>
    <w:rsid w:val="00420889"/>
    <w:rsid w:val="00420D21"/>
    <w:rsid w:val="00435405"/>
    <w:rsid w:val="00437C8F"/>
    <w:rsid w:val="00443B75"/>
    <w:rsid w:val="004440AF"/>
    <w:rsid w:val="0044532C"/>
    <w:rsid w:val="00460C12"/>
    <w:rsid w:val="00461904"/>
    <w:rsid w:val="00467F70"/>
    <w:rsid w:val="004725C4"/>
    <w:rsid w:val="00482612"/>
    <w:rsid w:val="004A10BB"/>
    <w:rsid w:val="004A1BAE"/>
    <w:rsid w:val="004A24ED"/>
    <w:rsid w:val="004A4A5C"/>
    <w:rsid w:val="004C2FD7"/>
    <w:rsid w:val="004D582B"/>
    <w:rsid w:val="004E0E3F"/>
    <w:rsid w:val="004E3C4C"/>
    <w:rsid w:val="004E6E52"/>
    <w:rsid w:val="004F41A1"/>
    <w:rsid w:val="004F7A0B"/>
    <w:rsid w:val="00504FB3"/>
    <w:rsid w:val="00507AE6"/>
    <w:rsid w:val="005159C4"/>
    <w:rsid w:val="005225E9"/>
    <w:rsid w:val="00522990"/>
    <w:rsid w:val="00540EAA"/>
    <w:rsid w:val="005713EB"/>
    <w:rsid w:val="00571F4D"/>
    <w:rsid w:val="00573B5F"/>
    <w:rsid w:val="005835C3"/>
    <w:rsid w:val="005B6E2B"/>
    <w:rsid w:val="005C0B66"/>
    <w:rsid w:val="005C6B25"/>
    <w:rsid w:val="005C7A34"/>
    <w:rsid w:val="005D33AF"/>
    <w:rsid w:val="005D4093"/>
    <w:rsid w:val="005D77AA"/>
    <w:rsid w:val="005E65D3"/>
    <w:rsid w:val="005F1FE9"/>
    <w:rsid w:val="0060346A"/>
    <w:rsid w:val="006048C5"/>
    <w:rsid w:val="00605264"/>
    <w:rsid w:val="00605936"/>
    <w:rsid w:val="00613A93"/>
    <w:rsid w:val="00614058"/>
    <w:rsid w:val="00615714"/>
    <w:rsid w:val="00616557"/>
    <w:rsid w:val="006166F2"/>
    <w:rsid w:val="006175A6"/>
    <w:rsid w:val="0062040C"/>
    <w:rsid w:val="00624629"/>
    <w:rsid w:val="00626AB2"/>
    <w:rsid w:val="00627C3E"/>
    <w:rsid w:val="00631568"/>
    <w:rsid w:val="00635415"/>
    <w:rsid w:val="006430CE"/>
    <w:rsid w:val="0064371F"/>
    <w:rsid w:val="006466F5"/>
    <w:rsid w:val="00652CFB"/>
    <w:rsid w:val="00665EF5"/>
    <w:rsid w:val="006723FF"/>
    <w:rsid w:val="006739BB"/>
    <w:rsid w:val="0067414E"/>
    <w:rsid w:val="00676224"/>
    <w:rsid w:val="00680C22"/>
    <w:rsid w:val="006858B2"/>
    <w:rsid w:val="00693F27"/>
    <w:rsid w:val="00697CBC"/>
    <w:rsid w:val="006A2CDE"/>
    <w:rsid w:val="006A5BBA"/>
    <w:rsid w:val="006B0360"/>
    <w:rsid w:val="006B6968"/>
    <w:rsid w:val="006C138B"/>
    <w:rsid w:val="006C2010"/>
    <w:rsid w:val="006D4E01"/>
    <w:rsid w:val="006D507F"/>
    <w:rsid w:val="006D6AF1"/>
    <w:rsid w:val="006E6631"/>
    <w:rsid w:val="006F0FC7"/>
    <w:rsid w:val="006F1211"/>
    <w:rsid w:val="006F275D"/>
    <w:rsid w:val="006F3EB5"/>
    <w:rsid w:val="006F5C0C"/>
    <w:rsid w:val="006F5F70"/>
    <w:rsid w:val="006F6A7E"/>
    <w:rsid w:val="00714151"/>
    <w:rsid w:val="00714A8E"/>
    <w:rsid w:val="0073373B"/>
    <w:rsid w:val="007467D0"/>
    <w:rsid w:val="00763CC9"/>
    <w:rsid w:val="00780F30"/>
    <w:rsid w:val="00794903"/>
    <w:rsid w:val="007A11B2"/>
    <w:rsid w:val="007A76A6"/>
    <w:rsid w:val="007C0201"/>
    <w:rsid w:val="007C337A"/>
    <w:rsid w:val="007C729F"/>
    <w:rsid w:val="007D2203"/>
    <w:rsid w:val="007D23E4"/>
    <w:rsid w:val="007D26B2"/>
    <w:rsid w:val="007D2FC2"/>
    <w:rsid w:val="007D645C"/>
    <w:rsid w:val="007D68EA"/>
    <w:rsid w:val="007F4F86"/>
    <w:rsid w:val="00831189"/>
    <w:rsid w:val="00836EC5"/>
    <w:rsid w:val="00856E9C"/>
    <w:rsid w:val="00863E33"/>
    <w:rsid w:val="008657C3"/>
    <w:rsid w:val="00872C7A"/>
    <w:rsid w:val="00874151"/>
    <w:rsid w:val="00874C62"/>
    <w:rsid w:val="00876C79"/>
    <w:rsid w:val="008806FB"/>
    <w:rsid w:val="00881CA9"/>
    <w:rsid w:val="00885E8C"/>
    <w:rsid w:val="008860E7"/>
    <w:rsid w:val="008A3C05"/>
    <w:rsid w:val="008A42FA"/>
    <w:rsid w:val="008B2194"/>
    <w:rsid w:val="008B40B3"/>
    <w:rsid w:val="008B56F3"/>
    <w:rsid w:val="008C3562"/>
    <w:rsid w:val="008D4357"/>
    <w:rsid w:val="008D6F8A"/>
    <w:rsid w:val="008D7961"/>
    <w:rsid w:val="008E33AE"/>
    <w:rsid w:val="008F4873"/>
    <w:rsid w:val="008F6DC1"/>
    <w:rsid w:val="009063EA"/>
    <w:rsid w:val="00907FDB"/>
    <w:rsid w:val="009172EB"/>
    <w:rsid w:val="00925F54"/>
    <w:rsid w:val="00927D50"/>
    <w:rsid w:val="0093084B"/>
    <w:rsid w:val="00932D21"/>
    <w:rsid w:val="00934107"/>
    <w:rsid w:val="00934EAA"/>
    <w:rsid w:val="0093647C"/>
    <w:rsid w:val="009642B7"/>
    <w:rsid w:val="00967443"/>
    <w:rsid w:val="009763C8"/>
    <w:rsid w:val="00977BB4"/>
    <w:rsid w:val="0098394F"/>
    <w:rsid w:val="00992F70"/>
    <w:rsid w:val="00993414"/>
    <w:rsid w:val="009A0440"/>
    <w:rsid w:val="009A4CED"/>
    <w:rsid w:val="009A703D"/>
    <w:rsid w:val="009B0E50"/>
    <w:rsid w:val="009B2D84"/>
    <w:rsid w:val="009C08AA"/>
    <w:rsid w:val="009C3C89"/>
    <w:rsid w:val="009D12AC"/>
    <w:rsid w:val="009E52B3"/>
    <w:rsid w:val="009F2C5F"/>
    <w:rsid w:val="009F772C"/>
    <w:rsid w:val="009F7D55"/>
    <w:rsid w:val="00A03A8F"/>
    <w:rsid w:val="00A061BA"/>
    <w:rsid w:val="00A15073"/>
    <w:rsid w:val="00A15AEA"/>
    <w:rsid w:val="00A17148"/>
    <w:rsid w:val="00A1773B"/>
    <w:rsid w:val="00A2417C"/>
    <w:rsid w:val="00A27A73"/>
    <w:rsid w:val="00A320D1"/>
    <w:rsid w:val="00A32356"/>
    <w:rsid w:val="00A539C1"/>
    <w:rsid w:val="00A56C3E"/>
    <w:rsid w:val="00A6610E"/>
    <w:rsid w:val="00A6788C"/>
    <w:rsid w:val="00A70550"/>
    <w:rsid w:val="00A719C4"/>
    <w:rsid w:val="00A72B56"/>
    <w:rsid w:val="00A75CFB"/>
    <w:rsid w:val="00A802E1"/>
    <w:rsid w:val="00A82CD9"/>
    <w:rsid w:val="00A83E5F"/>
    <w:rsid w:val="00A84C0F"/>
    <w:rsid w:val="00A907A3"/>
    <w:rsid w:val="00A91E32"/>
    <w:rsid w:val="00A94941"/>
    <w:rsid w:val="00A97EE2"/>
    <w:rsid w:val="00AA5A72"/>
    <w:rsid w:val="00AB11C8"/>
    <w:rsid w:val="00AC0179"/>
    <w:rsid w:val="00AC37A0"/>
    <w:rsid w:val="00AD33DA"/>
    <w:rsid w:val="00AD6879"/>
    <w:rsid w:val="00AE76D4"/>
    <w:rsid w:val="00AE76FE"/>
    <w:rsid w:val="00AF538C"/>
    <w:rsid w:val="00B002A2"/>
    <w:rsid w:val="00B0643A"/>
    <w:rsid w:val="00B22E5A"/>
    <w:rsid w:val="00B25E45"/>
    <w:rsid w:val="00B272F2"/>
    <w:rsid w:val="00B5670A"/>
    <w:rsid w:val="00B62241"/>
    <w:rsid w:val="00B63F7C"/>
    <w:rsid w:val="00B64E15"/>
    <w:rsid w:val="00B759FC"/>
    <w:rsid w:val="00B77825"/>
    <w:rsid w:val="00B80536"/>
    <w:rsid w:val="00B92249"/>
    <w:rsid w:val="00BA02E1"/>
    <w:rsid w:val="00BA2397"/>
    <w:rsid w:val="00BA4A1B"/>
    <w:rsid w:val="00BA76CC"/>
    <w:rsid w:val="00BB5EEC"/>
    <w:rsid w:val="00BC13D7"/>
    <w:rsid w:val="00BD0E7A"/>
    <w:rsid w:val="00BE2728"/>
    <w:rsid w:val="00BE29B7"/>
    <w:rsid w:val="00BE343C"/>
    <w:rsid w:val="00BE53EF"/>
    <w:rsid w:val="00BF7E1A"/>
    <w:rsid w:val="00C00545"/>
    <w:rsid w:val="00C00AA4"/>
    <w:rsid w:val="00C0237A"/>
    <w:rsid w:val="00C033BF"/>
    <w:rsid w:val="00C0546B"/>
    <w:rsid w:val="00C07E31"/>
    <w:rsid w:val="00C10CCA"/>
    <w:rsid w:val="00C152F9"/>
    <w:rsid w:val="00C233E8"/>
    <w:rsid w:val="00C24EFD"/>
    <w:rsid w:val="00C269E6"/>
    <w:rsid w:val="00C31907"/>
    <w:rsid w:val="00C539DA"/>
    <w:rsid w:val="00C57B1C"/>
    <w:rsid w:val="00C61E85"/>
    <w:rsid w:val="00C6293D"/>
    <w:rsid w:val="00C62F56"/>
    <w:rsid w:val="00C701BF"/>
    <w:rsid w:val="00C711B7"/>
    <w:rsid w:val="00C71A01"/>
    <w:rsid w:val="00C72A27"/>
    <w:rsid w:val="00C76473"/>
    <w:rsid w:val="00C83BD1"/>
    <w:rsid w:val="00C86729"/>
    <w:rsid w:val="00C95814"/>
    <w:rsid w:val="00C95D9B"/>
    <w:rsid w:val="00C97903"/>
    <w:rsid w:val="00CA005D"/>
    <w:rsid w:val="00CA7F1F"/>
    <w:rsid w:val="00CB1D0B"/>
    <w:rsid w:val="00CB25A4"/>
    <w:rsid w:val="00CB3BF4"/>
    <w:rsid w:val="00CB7C2F"/>
    <w:rsid w:val="00CC52E0"/>
    <w:rsid w:val="00CD1151"/>
    <w:rsid w:val="00CD4780"/>
    <w:rsid w:val="00CF5868"/>
    <w:rsid w:val="00D0038B"/>
    <w:rsid w:val="00D065E1"/>
    <w:rsid w:val="00D15121"/>
    <w:rsid w:val="00D1651E"/>
    <w:rsid w:val="00D219ED"/>
    <w:rsid w:val="00D252DF"/>
    <w:rsid w:val="00D2539D"/>
    <w:rsid w:val="00D45EBA"/>
    <w:rsid w:val="00D51CEB"/>
    <w:rsid w:val="00D5366D"/>
    <w:rsid w:val="00D55949"/>
    <w:rsid w:val="00D56F27"/>
    <w:rsid w:val="00D63BA9"/>
    <w:rsid w:val="00D77470"/>
    <w:rsid w:val="00D82A98"/>
    <w:rsid w:val="00D83A84"/>
    <w:rsid w:val="00D92B50"/>
    <w:rsid w:val="00DA06F7"/>
    <w:rsid w:val="00DA36D1"/>
    <w:rsid w:val="00DB6984"/>
    <w:rsid w:val="00DB7EB7"/>
    <w:rsid w:val="00DC378A"/>
    <w:rsid w:val="00DC37B6"/>
    <w:rsid w:val="00DD2453"/>
    <w:rsid w:val="00DD4F65"/>
    <w:rsid w:val="00DE0A79"/>
    <w:rsid w:val="00DE7C23"/>
    <w:rsid w:val="00DF5591"/>
    <w:rsid w:val="00E21B30"/>
    <w:rsid w:val="00E2488D"/>
    <w:rsid w:val="00E31832"/>
    <w:rsid w:val="00E32C73"/>
    <w:rsid w:val="00E35055"/>
    <w:rsid w:val="00E378D6"/>
    <w:rsid w:val="00E5712E"/>
    <w:rsid w:val="00E572DD"/>
    <w:rsid w:val="00E6125A"/>
    <w:rsid w:val="00E668D0"/>
    <w:rsid w:val="00E70A81"/>
    <w:rsid w:val="00E72217"/>
    <w:rsid w:val="00E7745F"/>
    <w:rsid w:val="00E81D2B"/>
    <w:rsid w:val="00E87A1E"/>
    <w:rsid w:val="00E94E48"/>
    <w:rsid w:val="00E96F1F"/>
    <w:rsid w:val="00EA0C98"/>
    <w:rsid w:val="00EB300B"/>
    <w:rsid w:val="00EB352E"/>
    <w:rsid w:val="00EB4029"/>
    <w:rsid w:val="00EB6CFE"/>
    <w:rsid w:val="00EC710D"/>
    <w:rsid w:val="00ED170A"/>
    <w:rsid w:val="00EE440F"/>
    <w:rsid w:val="00EE7716"/>
    <w:rsid w:val="00EF3545"/>
    <w:rsid w:val="00F000AE"/>
    <w:rsid w:val="00F06E39"/>
    <w:rsid w:val="00F06EC2"/>
    <w:rsid w:val="00F07D1F"/>
    <w:rsid w:val="00F1303E"/>
    <w:rsid w:val="00F33F6A"/>
    <w:rsid w:val="00F42AB4"/>
    <w:rsid w:val="00F42FE4"/>
    <w:rsid w:val="00F44E29"/>
    <w:rsid w:val="00F45571"/>
    <w:rsid w:val="00F62E3D"/>
    <w:rsid w:val="00F759D3"/>
    <w:rsid w:val="00F841A0"/>
    <w:rsid w:val="00F84506"/>
    <w:rsid w:val="00F90CE7"/>
    <w:rsid w:val="00F91B3B"/>
    <w:rsid w:val="00FA13A5"/>
    <w:rsid w:val="00FA6C9F"/>
    <w:rsid w:val="00FB1466"/>
    <w:rsid w:val="00FB2E85"/>
    <w:rsid w:val="00FB6FCE"/>
    <w:rsid w:val="00FC409F"/>
    <w:rsid w:val="00FD0517"/>
    <w:rsid w:val="00FE0FD3"/>
    <w:rsid w:val="00FF3C4B"/>
    <w:rsid w:val="00FF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0DEF5348"/>
  <w15:docId w15:val="{183F66CA-F908-4F0F-863C-B97B7C61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2A74E2"/>
    <w:pPr>
      <w:keepNext/>
      <w:widowControl w:val="0"/>
      <w:spacing w:after="0" w:line="240" w:lineRule="auto"/>
      <w:jc w:val="left"/>
      <w:outlineLvl w:val="2"/>
    </w:pPr>
    <w:rPr>
      <w:rFonts w:ascii="02020603050405020304" w:eastAsia="Times New Roman" w:hAnsi="02020603050405020304"/>
      <w:b/>
      <w:color w:val="auto"/>
      <w:szCs w:val="20"/>
      <w:u w:val="single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2A74E2"/>
    <w:pPr>
      <w:keepNext/>
      <w:widowControl w:val="0"/>
      <w:spacing w:after="0" w:line="240" w:lineRule="auto"/>
      <w:jc w:val="left"/>
      <w:outlineLvl w:val="3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2A74E2"/>
    <w:pPr>
      <w:keepNext/>
      <w:widowControl w:val="0"/>
      <w:spacing w:after="0" w:line="240" w:lineRule="auto"/>
      <w:jc w:val="center"/>
      <w:outlineLvl w:val="4"/>
    </w:pPr>
    <w:rPr>
      <w:rFonts w:ascii="02020603050405020304" w:eastAsia="Times New Roman" w:hAnsi="02020603050405020304"/>
      <w:b/>
      <w:color w:val="auto"/>
      <w:sz w:val="28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2A74E2"/>
    <w:pPr>
      <w:keepNext/>
      <w:widowControl w:val="0"/>
      <w:spacing w:after="0" w:line="240" w:lineRule="auto"/>
      <w:jc w:val="center"/>
      <w:outlineLvl w:val="5"/>
    </w:pPr>
    <w:rPr>
      <w:rFonts w:ascii="Times New Roman" w:eastAsia="Times New Roman" w:hAnsi="Times New Roman"/>
      <w:b/>
      <w:color w:val="auto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A74E2"/>
    <w:pPr>
      <w:keepNext/>
      <w:widowControl w:val="0"/>
      <w:pBdr>
        <w:top w:val="single" w:sz="6" w:space="1" w:color="auto"/>
        <w:left w:val="single" w:sz="6" w:space="4" w:color="auto"/>
        <w:right w:val="single" w:sz="6" w:space="4" w:color="auto"/>
      </w:pBdr>
      <w:spacing w:after="0" w:line="240" w:lineRule="auto"/>
      <w:jc w:val="center"/>
      <w:outlineLvl w:val="6"/>
    </w:pPr>
    <w:rPr>
      <w:rFonts w:ascii="Times New Roman" w:eastAsia="Times New Roman" w:hAnsi="Times New Roman"/>
      <w:b/>
      <w:color w:val="auto"/>
      <w:sz w:val="28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2A74E2"/>
    <w:pPr>
      <w:keepNext/>
      <w:widowControl w:val="0"/>
      <w:numPr>
        <w:numId w:val="3"/>
      </w:numPr>
      <w:tabs>
        <w:tab w:val="left" w:pos="720"/>
      </w:tabs>
      <w:spacing w:after="0" w:line="240" w:lineRule="auto"/>
      <w:jc w:val="left"/>
      <w:outlineLvl w:val="7"/>
    </w:pPr>
    <w:rPr>
      <w:rFonts w:ascii="Times New Roman" w:eastAsia="Times New Roman" w:hAnsi="Times New Roman"/>
      <w:b/>
      <w:color w:val="auto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2A74E2"/>
    <w:pPr>
      <w:keepNext/>
      <w:widowControl w:val="0"/>
      <w:spacing w:after="0" w:line="240" w:lineRule="auto"/>
      <w:ind w:left="5664" w:firstLine="708"/>
      <w:jc w:val="left"/>
      <w:outlineLvl w:val="8"/>
    </w:pPr>
    <w:rPr>
      <w:rFonts w:ascii="Times New Roman" w:eastAsia="Times New Roman" w:hAnsi="Times New Roman"/>
      <w:color w:val="auto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2A74E2"/>
    <w:rPr>
      <w:rFonts w:ascii="02020603050405020304" w:eastAsia="Times New Roman" w:hAnsi="02020603050405020304"/>
      <w:b/>
      <w:sz w:val="24"/>
      <w:u w:val="single"/>
    </w:rPr>
  </w:style>
  <w:style w:type="character" w:customStyle="1" w:styleId="Nagwek4Znak">
    <w:name w:val="Nagłówek 4 Znak"/>
    <w:basedOn w:val="Domylnaczcionkaakapitu"/>
    <w:link w:val="Nagwek4"/>
    <w:rsid w:val="002A74E2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2A74E2"/>
    <w:rPr>
      <w:rFonts w:ascii="02020603050405020304" w:eastAsia="Times New Roman" w:hAnsi="02020603050405020304"/>
      <w:b/>
      <w:sz w:val="28"/>
    </w:rPr>
  </w:style>
  <w:style w:type="character" w:customStyle="1" w:styleId="Nagwek6Znak">
    <w:name w:val="Nagłówek 6 Znak"/>
    <w:basedOn w:val="Domylnaczcionkaakapitu"/>
    <w:link w:val="Nagwek6"/>
    <w:rsid w:val="002A74E2"/>
    <w:rPr>
      <w:rFonts w:ascii="Times New Roman" w:eastAsia="Times New Roman" w:hAnsi="Times New Roman"/>
      <w:b/>
      <w:sz w:val="24"/>
    </w:rPr>
  </w:style>
  <w:style w:type="character" w:customStyle="1" w:styleId="Nagwek7Znak">
    <w:name w:val="Nagłówek 7 Znak"/>
    <w:basedOn w:val="Domylnaczcionkaakapitu"/>
    <w:link w:val="Nagwek7"/>
    <w:rsid w:val="002A74E2"/>
    <w:rPr>
      <w:rFonts w:ascii="Times New Roman" w:eastAsia="Times New Roman" w:hAnsi="Times New Roman"/>
      <w:b/>
      <w:sz w:val="28"/>
    </w:rPr>
  </w:style>
  <w:style w:type="character" w:customStyle="1" w:styleId="Nagwek8Znak">
    <w:name w:val="Nagłówek 8 Znak"/>
    <w:basedOn w:val="Domylnaczcionkaakapitu"/>
    <w:link w:val="Nagwek8"/>
    <w:rsid w:val="002A74E2"/>
    <w:rPr>
      <w:rFonts w:ascii="Times New Roman" w:eastAsia="Times New Roman" w:hAnsi="Times New Roman"/>
      <w:b/>
      <w:sz w:val="24"/>
    </w:rPr>
  </w:style>
  <w:style w:type="character" w:customStyle="1" w:styleId="Nagwek9Znak">
    <w:name w:val="Nagłówek 9 Znak"/>
    <w:basedOn w:val="Domylnaczcionkaakapitu"/>
    <w:link w:val="Nagwek9"/>
    <w:rsid w:val="002A74E2"/>
    <w:rPr>
      <w:rFonts w:ascii="Times New Roman" w:eastAsia="Times New Roman" w:hAnsi="Times New Roman"/>
      <w:sz w:val="24"/>
      <w:u w:val="single"/>
    </w:rPr>
  </w:style>
  <w:style w:type="paragraph" w:customStyle="1" w:styleId="Tekstpodstawowy21">
    <w:name w:val="Tekst podstawowy 21"/>
    <w:basedOn w:val="Normalny"/>
    <w:rsid w:val="002A74E2"/>
    <w:pPr>
      <w:widowControl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styleId="Tekstpodstawowy">
    <w:name w:val="Body Text"/>
    <w:aliases w:val="(F2)"/>
    <w:basedOn w:val="Normalny"/>
    <w:link w:val="TekstpodstawowyZnak"/>
    <w:rsid w:val="002A74E2"/>
    <w:pPr>
      <w:widowControl w:val="0"/>
      <w:spacing w:after="0" w:line="240" w:lineRule="auto"/>
      <w:jc w:val="left"/>
    </w:pPr>
    <w:rPr>
      <w:rFonts w:ascii="Times New Roman" w:eastAsia="Times New Roman" w:hAnsi="Times New Roman"/>
      <w:b/>
      <w:color w:val="auto"/>
      <w:szCs w:val="20"/>
      <w:lang w:eastAsia="pl-PL"/>
    </w:rPr>
  </w:style>
  <w:style w:type="character" w:customStyle="1" w:styleId="TekstpodstawowyZnak">
    <w:name w:val="Tekst podstawowy Znak"/>
    <w:aliases w:val="(F2) Znak"/>
    <w:basedOn w:val="Domylnaczcionkaakapitu"/>
    <w:link w:val="Tekstpodstawowy"/>
    <w:rsid w:val="002A74E2"/>
    <w:rPr>
      <w:rFonts w:ascii="Times New Roman" w:eastAsia="Times New Roman" w:hAnsi="Times New Roman"/>
      <w:b/>
      <w:sz w:val="24"/>
    </w:rPr>
  </w:style>
  <w:style w:type="paragraph" w:customStyle="1" w:styleId="BodyText22">
    <w:name w:val="Body Text 22"/>
    <w:basedOn w:val="Normalny"/>
    <w:rsid w:val="002A74E2"/>
    <w:pPr>
      <w:widowControl w:val="0"/>
      <w:spacing w:after="0" w:line="240" w:lineRule="auto"/>
      <w:jc w:val="left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Mapadokumentu1">
    <w:name w:val="Mapa dokumentu1"/>
    <w:basedOn w:val="Normalny"/>
    <w:rsid w:val="002A74E2"/>
    <w:pPr>
      <w:shd w:val="clear" w:color="auto" w:fill="000080"/>
      <w:spacing w:after="0" w:line="240" w:lineRule="auto"/>
      <w:jc w:val="left"/>
    </w:pPr>
    <w:rPr>
      <w:rFonts w:ascii="Tahoma" w:eastAsia="Times New Roman" w:hAnsi="Tahoma"/>
      <w:color w:val="auto"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2A74E2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color w:val="auto"/>
      <w:sz w:val="32"/>
      <w:szCs w:val="20"/>
      <w:lang w:eastAsia="pl-PL"/>
    </w:rPr>
  </w:style>
  <w:style w:type="character" w:styleId="Hipercze">
    <w:name w:val="Hyperlink"/>
    <w:uiPriority w:val="99"/>
    <w:rsid w:val="002A74E2"/>
    <w:rPr>
      <w:color w:val="0000FF"/>
      <w:u w:val="single"/>
    </w:rPr>
  </w:style>
  <w:style w:type="character" w:styleId="UyteHipercze">
    <w:name w:val="FollowedHyperlink"/>
    <w:rsid w:val="002A74E2"/>
    <w:rPr>
      <w:color w:val="800080"/>
      <w:u w:val="single"/>
    </w:rPr>
  </w:style>
  <w:style w:type="paragraph" w:customStyle="1" w:styleId="pomyslniku3">
    <w:name w:val="po myslniku3"/>
    <w:rsid w:val="002A74E2"/>
    <w:pPr>
      <w:tabs>
        <w:tab w:val="left" w:pos="6803"/>
      </w:tabs>
      <w:ind w:left="1984" w:hanging="283"/>
      <w:jc w:val="both"/>
    </w:pPr>
    <w:rPr>
      <w:rFonts w:ascii="Times New Roman" w:eastAsia="Times New Roman" w:hAnsi="Times New Roman"/>
      <w:sz w:val="24"/>
    </w:rPr>
  </w:style>
  <w:style w:type="paragraph" w:styleId="Lista-kontynuacja">
    <w:name w:val="List Continue"/>
    <w:basedOn w:val="Lista"/>
    <w:rsid w:val="002A74E2"/>
    <w:pPr>
      <w:spacing w:after="240" w:line="240" w:lineRule="atLeast"/>
      <w:ind w:left="0" w:firstLine="0"/>
    </w:pPr>
    <w:rPr>
      <w:rFonts w:ascii="Garamond" w:hAnsi="Garamond"/>
      <w:spacing w:val="-5"/>
      <w:sz w:val="24"/>
      <w:lang w:val="en-US"/>
    </w:rPr>
  </w:style>
  <w:style w:type="paragraph" w:styleId="Lista">
    <w:name w:val="List"/>
    <w:basedOn w:val="Normalny"/>
    <w:rsid w:val="002A74E2"/>
    <w:pPr>
      <w:spacing w:after="0" w:line="240" w:lineRule="auto"/>
      <w:ind w:left="283" w:hanging="283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styleId="Numerstrony">
    <w:name w:val="page number"/>
    <w:basedOn w:val="Domylnaczcionkaakapitu"/>
    <w:rsid w:val="002A74E2"/>
  </w:style>
  <w:style w:type="paragraph" w:styleId="Tekstpodstawowy2">
    <w:name w:val="Body Text 2"/>
    <w:basedOn w:val="Normalny"/>
    <w:link w:val="Tekstpodstawowy2Znak"/>
    <w:rsid w:val="002A74E2"/>
    <w:pPr>
      <w:widowControl w:val="0"/>
      <w:spacing w:after="0" w:line="240" w:lineRule="auto"/>
      <w:jc w:val="left"/>
    </w:pPr>
    <w:rPr>
      <w:rFonts w:ascii="Times New Roman" w:eastAsia="Times New Roman" w:hAnsi="Times New Roman"/>
      <w:snapToGrid w:val="0"/>
      <w:color w:val="auto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A74E2"/>
    <w:rPr>
      <w:rFonts w:ascii="Times New Roman" w:eastAsia="Times New Roman" w:hAnsi="Times New Roman"/>
      <w:snapToGrid w:val="0"/>
      <w:sz w:val="24"/>
    </w:rPr>
  </w:style>
  <w:style w:type="paragraph" w:styleId="Tekstpodstawowywcity">
    <w:name w:val="Body Text Indent"/>
    <w:basedOn w:val="Normalny"/>
    <w:link w:val="TekstpodstawowywcityZnak"/>
    <w:rsid w:val="002A74E2"/>
    <w:pPr>
      <w:widowControl w:val="0"/>
      <w:tabs>
        <w:tab w:val="left" w:pos="720"/>
      </w:tabs>
      <w:spacing w:after="0" w:line="240" w:lineRule="auto"/>
      <w:ind w:left="720" w:hanging="720"/>
      <w:jc w:val="left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A74E2"/>
    <w:rPr>
      <w:rFonts w:ascii="Times New Roman" w:eastAsia="Times New Roman" w:hAnsi="Times New Roman"/>
      <w:sz w:val="24"/>
    </w:rPr>
  </w:style>
  <w:style w:type="paragraph" w:styleId="Legenda">
    <w:name w:val="caption"/>
    <w:basedOn w:val="Normalny"/>
    <w:next w:val="Normalny"/>
    <w:qFormat/>
    <w:rsid w:val="002A74E2"/>
    <w:pPr>
      <w:spacing w:after="0" w:line="240" w:lineRule="auto"/>
      <w:jc w:val="left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A74E2"/>
    <w:pPr>
      <w:spacing w:after="0" w:line="240" w:lineRule="auto"/>
      <w:jc w:val="left"/>
    </w:pPr>
    <w:rPr>
      <w:rFonts w:ascii="Times New Roman" w:eastAsia="Times New Roman" w:hAnsi="Times New Roman"/>
      <w:color w:val="auto"/>
      <w:sz w:val="22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A74E2"/>
    <w:rPr>
      <w:rFonts w:ascii="Times New Roman" w:eastAsia="Times New Roman" w:hAnsi="Times New Roman"/>
      <w:sz w:val="22"/>
    </w:rPr>
  </w:style>
  <w:style w:type="paragraph" w:styleId="Listapunktowana3">
    <w:name w:val="List Bullet 3"/>
    <w:basedOn w:val="Normalny"/>
    <w:autoRedefine/>
    <w:rsid w:val="002A74E2"/>
    <w:pPr>
      <w:numPr>
        <w:numId w:val="4"/>
      </w:numPr>
      <w:spacing w:after="240" w:line="240" w:lineRule="auto"/>
    </w:pPr>
    <w:rPr>
      <w:rFonts w:ascii="Times New Roman" w:eastAsia="Times New Roman" w:hAnsi="Times New Roman"/>
      <w:color w:val="auto"/>
      <w:szCs w:val="20"/>
      <w:lang w:val="en-GB" w:eastAsia="pl-PL"/>
    </w:rPr>
  </w:style>
  <w:style w:type="paragraph" w:styleId="Tekstblokowy">
    <w:name w:val="Block Text"/>
    <w:basedOn w:val="Normalny"/>
    <w:rsid w:val="002A74E2"/>
    <w:pPr>
      <w:spacing w:after="0" w:line="240" w:lineRule="auto"/>
      <w:ind w:left="567" w:right="510" w:hanging="567"/>
      <w:jc w:val="left"/>
    </w:pPr>
    <w:rPr>
      <w:rFonts w:ascii="Times New Roman" w:eastAsia="Times New Roman" w:hAnsi="Times New Roman"/>
      <w:b/>
      <w:color w:val="000000"/>
      <w:sz w:val="20"/>
      <w:szCs w:val="20"/>
      <w:lang w:eastAsia="pl-PL"/>
    </w:rPr>
  </w:style>
  <w:style w:type="paragraph" w:customStyle="1" w:styleId="BodyText21">
    <w:name w:val="Body Text 21"/>
    <w:basedOn w:val="Normalny"/>
    <w:rsid w:val="002A74E2"/>
    <w:pPr>
      <w:widowControl w:val="0"/>
      <w:overflowPunct w:val="0"/>
      <w:autoSpaceDE w:val="0"/>
      <w:autoSpaceDN w:val="0"/>
      <w:adjustRightInd w:val="0"/>
      <w:spacing w:after="0" w:line="240" w:lineRule="auto"/>
      <w:ind w:left="284" w:hanging="284"/>
      <w:jc w:val="left"/>
      <w:textAlignment w:val="baseline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Tekstblokowy1">
    <w:name w:val="Tekst blokowy1"/>
    <w:basedOn w:val="Normalny"/>
    <w:rsid w:val="002A74E2"/>
    <w:pPr>
      <w:overflowPunct w:val="0"/>
      <w:autoSpaceDE w:val="0"/>
      <w:autoSpaceDN w:val="0"/>
      <w:adjustRightInd w:val="0"/>
      <w:spacing w:after="0" w:line="240" w:lineRule="auto"/>
      <w:ind w:left="567" w:right="510" w:hanging="567"/>
      <w:jc w:val="left"/>
      <w:textAlignment w:val="baseline"/>
    </w:pPr>
    <w:rPr>
      <w:rFonts w:ascii="Times New Roman" w:eastAsia="Times New Roman" w:hAnsi="Times New Roman"/>
      <w:b/>
      <w:color w:val="000000"/>
      <w:sz w:val="20"/>
      <w:szCs w:val="20"/>
      <w:lang w:eastAsia="pl-PL"/>
    </w:rPr>
  </w:style>
  <w:style w:type="paragraph" w:customStyle="1" w:styleId="BodyText31">
    <w:name w:val="Body Text 31"/>
    <w:basedOn w:val="Normalny"/>
    <w:rsid w:val="002A74E2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color w:val="auto"/>
      <w:sz w:val="32"/>
      <w:szCs w:val="20"/>
      <w:lang w:eastAsia="pl-PL"/>
    </w:rPr>
  </w:style>
  <w:style w:type="paragraph" w:customStyle="1" w:styleId="NormalTable1">
    <w:name w:val="Normal Table1"/>
    <w:rsid w:val="002A74E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2A74E2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A74E2"/>
    <w:rPr>
      <w:rFonts w:ascii="Times New Roman" w:eastAsia="Times New Roman" w:hAnsi="Times New Roman"/>
    </w:rPr>
  </w:style>
  <w:style w:type="paragraph" w:customStyle="1" w:styleId="NormalnyWeb1">
    <w:name w:val="Normalny (Web)1"/>
    <w:basedOn w:val="Normalny"/>
    <w:rsid w:val="002A74E2"/>
    <w:pPr>
      <w:overflowPunct w:val="0"/>
      <w:autoSpaceDE w:val="0"/>
      <w:autoSpaceDN w:val="0"/>
      <w:adjustRightInd w:val="0"/>
      <w:spacing w:before="100" w:after="100" w:line="240" w:lineRule="auto"/>
      <w:jc w:val="left"/>
      <w:textAlignment w:val="baseline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ormalnyWeb">
    <w:name w:val="Normal (Web)"/>
    <w:basedOn w:val="Normalny"/>
    <w:rsid w:val="002A74E2"/>
    <w:pPr>
      <w:spacing w:before="100" w:after="100" w:line="240" w:lineRule="auto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2A74E2"/>
    <w:pPr>
      <w:widowControl/>
      <w:tabs>
        <w:tab w:val="clear" w:pos="720"/>
      </w:tabs>
      <w:spacing w:after="120"/>
      <w:ind w:left="283" w:firstLine="210"/>
    </w:pPr>
    <w:rPr>
      <w:sz w:val="20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2A74E2"/>
    <w:rPr>
      <w:rFonts w:ascii="Times New Roman" w:eastAsia="Times New Roman" w:hAnsi="Times New Roman"/>
      <w:sz w:val="24"/>
    </w:rPr>
  </w:style>
  <w:style w:type="character" w:customStyle="1" w:styleId="text">
    <w:name w:val="text"/>
    <w:basedOn w:val="Domylnaczcionkaakapitu"/>
    <w:rsid w:val="002A74E2"/>
  </w:style>
  <w:style w:type="paragraph" w:styleId="Tekstprzypisudolnego">
    <w:name w:val="footnote text"/>
    <w:basedOn w:val="Normalny"/>
    <w:link w:val="TekstprzypisudolnegoZnak"/>
    <w:rsid w:val="002A74E2"/>
    <w:pPr>
      <w:suppressAutoHyphens/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2A74E2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rsid w:val="002A74E2"/>
    <w:rPr>
      <w:vertAlign w:val="superscript"/>
    </w:rPr>
  </w:style>
  <w:style w:type="paragraph" w:customStyle="1" w:styleId="Default">
    <w:name w:val="Default"/>
    <w:rsid w:val="002A74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st1">
    <w:name w:val="st1"/>
    <w:rsid w:val="002A74E2"/>
  </w:style>
  <w:style w:type="character" w:customStyle="1" w:styleId="UyteHipercze1">
    <w:name w:val="UżyteHiperłącze1"/>
    <w:rsid w:val="002A74E2"/>
    <w:rPr>
      <w:color w:val="800080"/>
      <w:u w:val="single"/>
    </w:rPr>
  </w:style>
  <w:style w:type="character" w:customStyle="1" w:styleId="Teksttreci">
    <w:name w:val="Tekst treści_"/>
    <w:link w:val="Teksttreci1"/>
    <w:locked/>
    <w:rsid w:val="002A74E2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2A74E2"/>
    <w:pPr>
      <w:widowControl w:val="0"/>
      <w:shd w:val="clear" w:color="auto" w:fill="FFFFFF"/>
      <w:spacing w:before="660" w:after="0" w:line="274" w:lineRule="exact"/>
    </w:pPr>
    <w:rPr>
      <w:rFonts w:ascii="Calibri" w:hAnsi="Calibri"/>
      <w:color w:val="auto"/>
      <w:sz w:val="22"/>
      <w:lang w:eastAsia="pl-PL"/>
    </w:rPr>
  </w:style>
  <w:style w:type="character" w:styleId="Pogrubienie">
    <w:name w:val="Strong"/>
    <w:uiPriority w:val="22"/>
    <w:qFormat/>
    <w:rsid w:val="002A74E2"/>
    <w:rPr>
      <w:b/>
      <w:bCs/>
    </w:rPr>
  </w:style>
  <w:style w:type="paragraph" w:customStyle="1" w:styleId="TableParagraph">
    <w:name w:val="Table Paragraph"/>
    <w:basedOn w:val="Normalny"/>
    <w:rsid w:val="002A74E2"/>
    <w:pPr>
      <w:widowControl w:val="0"/>
      <w:spacing w:after="0" w:line="240" w:lineRule="auto"/>
      <w:jc w:val="left"/>
    </w:pPr>
    <w:rPr>
      <w:rFonts w:ascii="Calibri" w:eastAsia="Times New Roman" w:hAnsi="Calibri"/>
      <w:color w:val="auto"/>
      <w:sz w:val="22"/>
    </w:rPr>
  </w:style>
  <w:style w:type="character" w:customStyle="1" w:styleId="WW8Num9z0">
    <w:name w:val="WW8Num9z0"/>
    <w:rsid w:val="002A74E2"/>
    <w:rPr>
      <w:b/>
      <w:i w:val="0"/>
      <w:color w:val="auto"/>
    </w:rPr>
  </w:style>
  <w:style w:type="paragraph" w:styleId="Tytu">
    <w:name w:val="Title"/>
    <w:basedOn w:val="Normalny"/>
    <w:next w:val="Podtytu"/>
    <w:link w:val="TytuZnak"/>
    <w:qFormat/>
    <w:rsid w:val="002A74E2"/>
    <w:pPr>
      <w:suppressAutoHyphens/>
      <w:spacing w:after="0" w:line="240" w:lineRule="auto"/>
      <w:jc w:val="center"/>
    </w:pPr>
    <w:rPr>
      <w:rFonts w:ascii="Times New Roman" w:eastAsia="Times New Roman" w:hAnsi="Times New Roman"/>
      <w:color w:val="auto"/>
      <w:sz w:val="28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2A74E2"/>
    <w:rPr>
      <w:rFonts w:ascii="Times New Roman" w:eastAsia="Times New Roman" w:hAnsi="Times New Roman"/>
      <w:sz w:val="28"/>
      <w:lang w:eastAsia="ar-SA"/>
    </w:rPr>
  </w:style>
  <w:style w:type="paragraph" w:styleId="Bezodstpw">
    <w:name w:val="No Spacing"/>
    <w:qFormat/>
    <w:rsid w:val="002A74E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2A74E2"/>
    <w:pPr>
      <w:spacing w:after="0" w:line="240" w:lineRule="auto"/>
      <w:jc w:val="left"/>
    </w:pPr>
    <w:rPr>
      <w:rFonts w:ascii="Consolas" w:hAnsi="Consolas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A74E2"/>
    <w:rPr>
      <w:rFonts w:ascii="Consolas" w:hAnsi="Consolas"/>
      <w:sz w:val="21"/>
      <w:szCs w:val="21"/>
      <w:lang w:eastAsia="en-US"/>
    </w:rPr>
  </w:style>
  <w:style w:type="paragraph" w:styleId="Podtytu">
    <w:name w:val="Subtitle"/>
    <w:basedOn w:val="Normalny"/>
    <w:next w:val="Normalny"/>
    <w:link w:val="PodtytuZnak"/>
    <w:qFormat/>
    <w:rsid w:val="002A74E2"/>
    <w:pPr>
      <w:spacing w:after="60" w:line="240" w:lineRule="auto"/>
      <w:jc w:val="center"/>
      <w:outlineLvl w:val="1"/>
    </w:pPr>
    <w:rPr>
      <w:rFonts w:ascii="Cambria" w:eastAsia="Times New Roman" w:hAnsi="Cambria"/>
      <w:color w:val="auto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2A74E2"/>
    <w:rPr>
      <w:rFonts w:ascii="Cambria" w:eastAsia="Times New Roman" w:hAnsi="Cambria"/>
      <w:sz w:val="24"/>
      <w:szCs w:val="24"/>
    </w:rPr>
  </w:style>
  <w:style w:type="paragraph" w:styleId="Akapitzlist">
    <w:name w:val="List Paragraph"/>
    <w:basedOn w:val="Normalny"/>
    <w:uiPriority w:val="34"/>
    <w:qFormat/>
    <w:rsid w:val="002A74E2"/>
    <w:pPr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customStyle="1" w:styleId="Tekstpodstawowy22">
    <w:name w:val="Tekst podstawowy 22"/>
    <w:basedOn w:val="Normalny"/>
    <w:rsid w:val="002A74E2"/>
    <w:pPr>
      <w:widowControl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Tekstpodstawowy23">
    <w:name w:val="Tekst podstawowy 23"/>
    <w:basedOn w:val="Normalny"/>
    <w:rsid w:val="002A74E2"/>
    <w:pPr>
      <w:widowControl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Tekstpodstawowy24">
    <w:name w:val="Tekst podstawowy 24"/>
    <w:basedOn w:val="Normalny"/>
    <w:rsid w:val="002A74E2"/>
    <w:pPr>
      <w:widowControl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74E2"/>
    <w:rPr>
      <w:color w:val="808080"/>
      <w:shd w:val="clear" w:color="auto" w:fill="E6E6E6"/>
    </w:rPr>
  </w:style>
  <w:style w:type="paragraph" w:customStyle="1" w:styleId="FSCintroduction">
    <w:name w:val="FSC: introduction"/>
    <w:basedOn w:val="Normalny"/>
    <w:uiPriority w:val="99"/>
    <w:rsid w:val="002A74E2"/>
    <w:pPr>
      <w:spacing w:before="60" w:after="60" w:line="240" w:lineRule="auto"/>
      <w:jc w:val="left"/>
    </w:pPr>
    <w:rPr>
      <w:rFonts w:ascii="Arial" w:eastAsia="Times New Roman" w:hAnsi="Arial" w:cs="Arial"/>
      <w:b/>
      <w:bCs/>
      <w:color w:val="auto"/>
      <w:sz w:val="18"/>
      <w:szCs w:val="18"/>
      <w:lang w:val="en-US" w:eastAsia="de-DE"/>
    </w:rPr>
  </w:style>
  <w:style w:type="paragraph" w:customStyle="1" w:styleId="FSCList">
    <w:name w:val="FSC: List"/>
    <w:basedOn w:val="Normalny"/>
    <w:uiPriority w:val="99"/>
    <w:rsid w:val="002A74E2"/>
    <w:pPr>
      <w:numPr>
        <w:numId w:val="41"/>
      </w:numPr>
      <w:tabs>
        <w:tab w:val="left" w:pos="227"/>
      </w:tabs>
      <w:spacing w:after="0" w:line="240" w:lineRule="auto"/>
      <w:jc w:val="left"/>
    </w:pPr>
    <w:rPr>
      <w:rFonts w:ascii="Arial" w:eastAsia="Times New Roman" w:hAnsi="Arial" w:cs="Arial"/>
      <w:color w:val="auto"/>
      <w:sz w:val="18"/>
      <w:szCs w:val="18"/>
      <w:lang w:val="en-US" w:eastAsia="de-DE"/>
    </w:rPr>
  </w:style>
  <w:style w:type="paragraph" w:customStyle="1" w:styleId="Rub3">
    <w:name w:val="Rub3"/>
    <w:basedOn w:val="Normalny"/>
    <w:next w:val="Normalny"/>
    <w:uiPriority w:val="99"/>
    <w:rsid w:val="002A74E2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b/>
      <w:bCs/>
      <w:i/>
      <w:iCs/>
      <w:color w:val="auto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2A74E2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2A74E2"/>
    <w:rPr>
      <w:rFonts w:ascii="Times New Roman" w:eastAsia="Times New Roman" w:hAnsi="Times New Roman"/>
    </w:rPr>
  </w:style>
  <w:style w:type="character" w:customStyle="1" w:styleId="FontStyle23">
    <w:name w:val="Font Style23"/>
    <w:uiPriority w:val="99"/>
    <w:rsid w:val="002A74E2"/>
    <w:rPr>
      <w:rFonts w:ascii="Times New Roman" w:hAnsi="Times New Roman" w:cs="Times New Roman"/>
      <w:i/>
      <w:iCs/>
      <w:color w:val="000000"/>
      <w:spacing w:val="-10"/>
      <w:sz w:val="24"/>
      <w:szCs w:val="24"/>
    </w:rPr>
  </w:style>
  <w:style w:type="character" w:styleId="Odwoaniedokomentarza">
    <w:name w:val="annotation reference"/>
    <w:basedOn w:val="Domylnaczcionkaakapitu"/>
    <w:rsid w:val="007D645C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5B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Local\Microsoft\Windows\INetCache\Content.Outlook\6F2PXXGM\papier_firmowy_komorka_2%20(00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B9A84-0149-45BE-80B3-9F894BBC7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papier_firmowy_komorka_2 (002).dot</Template>
  <TotalTime>1602</TotalTime>
  <Pages>3</Pages>
  <Words>591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Barbara </cp:lastModifiedBy>
  <cp:revision>379</cp:revision>
  <cp:lastPrinted>2017-08-30T10:38:00Z</cp:lastPrinted>
  <dcterms:created xsi:type="dcterms:W3CDTF">2017-08-02T06:39:00Z</dcterms:created>
  <dcterms:modified xsi:type="dcterms:W3CDTF">2017-08-30T10:39:00Z</dcterms:modified>
</cp:coreProperties>
</file>